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3A1C3" w14:textId="2DD0485C" w:rsidR="00634808" w:rsidRDefault="00634808" w:rsidP="00F35FAC">
      <w:pPr>
        <w:pStyle w:val="Header"/>
        <w:rPr>
          <w:rFonts w:asciiTheme="minorHAnsi" w:hAnsiTheme="minorHAnsi"/>
          <w:noProof/>
          <w:lang w:val="sr-Latn-RS"/>
        </w:rPr>
      </w:pPr>
    </w:p>
    <w:p w14:paraId="469D3642" w14:textId="7C6C5611" w:rsidR="00634808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52"/>
          <w:szCs w:val="52"/>
          <w:lang w:val="sr-Cyrl-RS"/>
        </w:rPr>
      </w:pPr>
      <w:r w:rsidRPr="0083675C">
        <w:rPr>
          <w:rFonts w:ascii="Times New Roman" w:hAnsi="Times New Roman"/>
          <w:b/>
          <w:noProof/>
          <w:sz w:val="52"/>
          <w:szCs w:val="52"/>
          <w:lang w:val="sr-Cyrl-RS"/>
        </w:rPr>
        <w:t>О  Б А В Е Ш Т Е Њ Е</w:t>
      </w:r>
    </w:p>
    <w:p w14:paraId="630946AE" w14:textId="77777777" w:rsidR="0083675C" w:rsidRPr="0083675C" w:rsidRDefault="0083675C" w:rsidP="007E6337">
      <w:pPr>
        <w:pStyle w:val="Header"/>
        <w:rPr>
          <w:rFonts w:ascii="Times New Roman" w:hAnsi="Times New Roman"/>
          <w:b/>
          <w:noProof/>
          <w:sz w:val="48"/>
          <w:szCs w:val="48"/>
          <w:lang w:val="sr-Cyrl-RS"/>
        </w:rPr>
      </w:pPr>
    </w:p>
    <w:p w14:paraId="3363CBCA" w14:textId="168DCD4A" w:rsidR="00634808" w:rsidRPr="0083675C" w:rsidRDefault="00634808" w:rsidP="00F35FAC">
      <w:pPr>
        <w:pStyle w:val="Header"/>
        <w:rPr>
          <w:rFonts w:ascii="Times New Roman" w:hAnsi="Times New Roman"/>
          <w:noProof/>
          <w:lang w:val="sr-Cyrl-RS"/>
        </w:rPr>
      </w:pPr>
    </w:p>
    <w:p w14:paraId="57A7AC09" w14:textId="469FF7E1" w:rsid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У среду, </w:t>
      </w:r>
      <w:r w:rsidR="001C30B5">
        <w:rPr>
          <w:rFonts w:ascii="Times New Roman" w:hAnsi="Times New Roman"/>
          <w:b/>
          <w:noProof/>
          <w:sz w:val="36"/>
          <w:szCs w:val="36"/>
          <w:u w:val="single"/>
        </w:rPr>
        <w:t>16</w:t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. </w:t>
      </w:r>
      <w:r w:rsidR="001C30B5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јануара</w:t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 201</w:t>
      </w:r>
      <w:r w:rsidR="001C30B5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9</w:t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. год.</w:t>
      </w:r>
      <w:r w:rsidR="002F4625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 </w:t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у 1</w:t>
      </w:r>
      <w:r w:rsidR="001C30B5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0</w:t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 часова</w:t>
      </w:r>
      <w:r w:rsidR="002F4625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br/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у </w:t>
      </w:r>
      <w:r w:rsidR="002F4625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плавој сали рачунског центра</w:t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 xml:space="preserve"> </w:t>
      </w:r>
      <w:r w:rsidR="004A2763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br/>
      </w:r>
      <w:r w:rsidRPr="0083675C">
        <w:rPr>
          <w:rFonts w:ascii="Times New Roman" w:hAnsi="Times New Roman"/>
          <w:b/>
          <w:noProof/>
          <w:sz w:val="36"/>
          <w:szCs w:val="36"/>
          <w:u w:val="single"/>
          <w:lang w:val="sr-Cyrl-RS"/>
        </w:rPr>
        <w:t>Факултета техничких наука у Чачку</w:t>
      </w: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 xml:space="preserve"> </w:t>
      </w:r>
    </w:p>
    <w:p w14:paraId="3AB2B980" w14:textId="77777777" w:rsidR="002F4625" w:rsidRDefault="002F4625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16C97734" w14:textId="75832570" w:rsidR="0083675C" w:rsidRPr="0083675C" w:rsidRDefault="0083675C" w:rsidP="002F4625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биће одржано предавање на тему:</w:t>
      </w:r>
      <w:bookmarkStart w:id="0" w:name="_GoBack"/>
      <w:bookmarkEnd w:id="0"/>
    </w:p>
    <w:p w14:paraId="7CAC427B" w14:textId="77777777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17B6C89C" w14:textId="333FAE4A" w:rsidR="0083675C" w:rsidRPr="0083675C" w:rsidRDefault="0083675C" w:rsidP="0083675C">
      <w:pPr>
        <w:pStyle w:val="Header"/>
        <w:jc w:val="center"/>
        <w:rPr>
          <w:rFonts w:ascii="Times New Roman" w:hAnsi="Times New Roman"/>
          <w:b/>
          <w:noProof/>
          <w:sz w:val="48"/>
          <w:szCs w:val="48"/>
        </w:rPr>
      </w:pPr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</w:t>
      </w:r>
      <w:r w:rsidR="001C30B5">
        <w:rPr>
          <w:rFonts w:ascii="Times New Roman" w:hAnsi="Times New Roman"/>
          <w:b/>
          <w:noProof/>
          <w:sz w:val="48"/>
          <w:szCs w:val="48"/>
          <w:lang w:val="sr-Cyrl-RS"/>
        </w:rPr>
        <w:t>Искуства из привреде у п</w:t>
      </w:r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>ројектовањ</w:t>
      </w:r>
      <w:r w:rsidR="001C30B5">
        <w:rPr>
          <w:rFonts w:ascii="Times New Roman" w:hAnsi="Times New Roman"/>
          <w:b/>
          <w:noProof/>
          <w:sz w:val="48"/>
          <w:szCs w:val="48"/>
          <w:lang w:val="sr-Cyrl-RS"/>
        </w:rPr>
        <w:t>у</w:t>
      </w:r>
      <w:r w:rsidRPr="0083675C">
        <w:rPr>
          <w:rFonts w:ascii="Times New Roman" w:hAnsi="Times New Roman"/>
          <w:b/>
          <w:noProof/>
          <w:sz w:val="48"/>
          <w:szCs w:val="48"/>
          <w:lang w:val="sr-Cyrl-RS"/>
        </w:rPr>
        <w:t xml:space="preserve"> помоћу рачунара у електроенергетици</w:t>
      </w:r>
    </w:p>
    <w:p w14:paraId="69048CB6" w14:textId="34DAAB10" w:rsidR="0083675C" w:rsidRDefault="0083675C" w:rsidP="0083675C">
      <w:pPr>
        <w:pStyle w:val="Header"/>
        <w:jc w:val="left"/>
        <w:rPr>
          <w:rFonts w:ascii="Times New Roman" w:hAnsi="Times New Roman"/>
          <w:noProof/>
          <w:sz w:val="48"/>
          <w:szCs w:val="48"/>
        </w:rPr>
      </w:pPr>
    </w:p>
    <w:p w14:paraId="43E14327" w14:textId="77777777" w:rsidR="007E6337" w:rsidRPr="0083675C" w:rsidRDefault="007E6337" w:rsidP="0083675C">
      <w:pPr>
        <w:pStyle w:val="Header"/>
        <w:jc w:val="left"/>
        <w:rPr>
          <w:rFonts w:ascii="Times New Roman" w:hAnsi="Times New Roman"/>
          <w:noProof/>
          <w:sz w:val="48"/>
          <w:szCs w:val="48"/>
        </w:rPr>
      </w:pPr>
    </w:p>
    <w:p w14:paraId="26A8FA88" w14:textId="70723196" w:rsidR="0083675C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Предавач: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  <w:r w:rsidR="001C30B5">
        <w:rPr>
          <w:rFonts w:ascii="Times New Roman" w:hAnsi="Times New Roman"/>
          <w:noProof/>
          <w:sz w:val="36"/>
          <w:szCs w:val="36"/>
          <w:lang w:val="sr-Cyrl-RS"/>
        </w:rPr>
        <w:t xml:space="preserve">бивши студент ФТН-а, </w:t>
      </w:r>
      <w:r w:rsidR="007E6337">
        <w:rPr>
          <w:rFonts w:ascii="Times New Roman" w:hAnsi="Times New Roman"/>
          <w:noProof/>
          <w:sz w:val="36"/>
          <w:szCs w:val="36"/>
          <w:lang w:val="sr-Cyrl-RS"/>
        </w:rPr>
        <w:t>запослен у к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>омпаниј</w:t>
      </w:r>
      <w:r w:rsidR="007E6337">
        <w:rPr>
          <w:rFonts w:ascii="Times New Roman" w:hAnsi="Times New Roman"/>
          <w:noProof/>
          <w:sz w:val="36"/>
          <w:szCs w:val="36"/>
          <w:lang w:val="sr-Cyrl-RS"/>
        </w:rPr>
        <w:t>и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</w:t>
      </w:r>
      <w:r w:rsidR="001C30B5">
        <w:rPr>
          <w:rFonts w:ascii="Times New Roman" w:hAnsi="Times New Roman"/>
          <w:b/>
          <w:noProof/>
          <w:sz w:val="36"/>
          <w:szCs w:val="36"/>
          <w:lang w:val="sr-Cyrl-RS"/>
        </w:rPr>
        <w:t>Електроват Чачак,</w:t>
      </w:r>
    </w:p>
    <w:p w14:paraId="4FD31F15" w14:textId="4AED38B4" w:rsidR="0083675C" w:rsidRPr="0083675C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>
        <w:rPr>
          <w:rFonts w:ascii="Times New Roman" w:hAnsi="Times New Roman"/>
          <w:noProof/>
          <w:sz w:val="36"/>
          <w:szCs w:val="36"/>
          <w:lang w:val="sr-Cyrl-RS"/>
        </w:rPr>
        <w:t xml:space="preserve">                                       </w:t>
      </w:r>
      <w:r w:rsidR="001C30B5">
        <w:rPr>
          <w:rFonts w:ascii="Times New Roman" w:hAnsi="Times New Roman"/>
          <w:noProof/>
          <w:sz w:val="36"/>
          <w:szCs w:val="36"/>
          <w:lang w:val="sr-Cyrl-RS"/>
        </w:rPr>
        <w:t>Никола Марковић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>, дипл. инж. ел.</w:t>
      </w:r>
    </w:p>
    <w:p w14:paraId="34D8433F" w14:textId="2EE464F1" w:rsidR="0083675C" w:rsidRDefault="0083675C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0B013C8F" w14:textId="33DA0DCE" w:rsidR="0083675C" w:rsidRDefault="0083675C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4F505B1F" w14:textId="77777777" w:rsidR="007E6337" w:rsidRPr="0083675C" w:rsidRDefault="007E6337" w:rsidP="0083675C">
      <w:pPr>
        <w:pStyle w:val="Header"/>
        <w:rPr>
          <w:rFonts w:ascii="Times New Roman" w:hAnsi="Times New Roman"/>
          <w:b/>
          <w:noProof/>
          <w:sz w:val="36"/>
          <w:szCs w:val="36"/>
          <w:lang w:val="sr-Cyrl-RS"/>
        </w:rPr>
      </w:pPr>
    </w:p>
    <w:p w14:paraId="7E3A987F" w14:textId="2C1CDF13" w:rsidR="0083675C" w:rsidRPr="0083675C" w:rsidRDefault="0083675C" w:rsidP="0083675C">
      <w:pPr>
        <w:pStyle w:val="Header"/>
        <w:rPr>
          <w:rFonts w:ascii="Times New Roman" w:hAnsi="Times New Roman"/>
          <w:noProof/>
          <w:sz w:val="36"/>
          <w:szCs w:val="36"/>
          <w:lang w:val="sr-Cyrl-RS"/>
        </w:rPr>
      </w:pPr>
      <w:r w:rsidRPr="0083675C">
        <w:rPr>
          <w:rFonts w:ascii="Times New Roman" w:hAnsi="Times New Roman"/>
          <w:b/>
          <w:noProof/>
          <w:sz w:val="36"/>
          <w:szCs w:val="36"/>
          <w:lang w:val="sr-Cyrl-RS"/>
        </w:rPr>
        <w:t>Циљ предавања:</w:t>
      </w:r>
      <w:r w:rsidRPr="0083675C">
        <w:rPr>
          <w:rFonts w:ascii="Times New Roman" w:hAnsi="Times New Roman"/>
          <w:noProof/>
          <w:sz w:val="36"/>
          <w:szCs w:val="36"/>
          <w:lang w:val="sr-Cyrl-RS"/>
        </w:rPr>
        <w:t xml:space="preserve"> унапређење компетенција наставника, сарадника и студената основних и мастер академских студија у области Електроенергетике као и размена искустава између привреде и високошколских установа.</w:t>
      </w:r>
    </w:p>
    <w:p w14:paraId="28F936AD" w14:textId="77777777" w:rsidR="0083675C" w:rsidRPr="0083675C" w:rsidRDefault="0083675C" w:rsidP="0083675C">
      <w:pPr>
        <w:pStyle w:val="Header"/>
        <w:rPr>
          <w:rFonts w:ascii="Times New Roman" w:hAnsi="Times New Roman"/>
          <w:noProof/>
          <w:sz w:val="28"/>
          <w:szCs w:val="28"/>
          <w:lang w:val="sr-Cyrl-RS"/>
        </w:rPr>
      </w:pPr>
    </w:p>
    <w:p w14:paraId="6248335B" w14:textId="41151859" w:rsidR="0083675C" w:rsidRPr="0083675C" w:rsidRDefault="0083675C" w:rsidP="0083675C">
      <w:pPr>
        <w:pStyle w:val="Header"/>
        <w:rPr>
          <w:rFonts w:ascii="Times New Roman" w:hAnsi="Times New Roman"/>
          <w:b/>
          <w:noProof/>
          <w:sz w:val="28"/>
          <w:szCs w:val="28"/>
          <w:lang w:val="sr-Cyrl-RS"/>
        </w:rPr>
      </w:pPr>
    </w:p>
    <w:p w14:paraId="36D2F80C" w14:textId="531DEAC2" w:rsidR="0083675C" w:rsidRPr="0083675C" w:rsidRDefault="0083675C" w:rsidP="0083675C">
      <w:pPr>
        <w:pStyle w:val="Header"/>
        <w:jc w:val="left"/>
        <w:rPr>
          <w:rFonts w:ascii="Times New Roman" w:hAnsi="Times New Roman"/>
          <w:noProof/>
          <w:lang w:val="sr-Cyrl-RS"/>
        </w:rPr>
      </w:pPr>
    </w:p>
    <w:p w14:paraId="7043FF1E" w14:textId="590025BC" w:rsidR="0083675C" w:rsidRPr="007E6337" w:rsidRDefault="0083675C" w:rsidP="0083675C">
      <w:pPr>
        <w:pStyle w:val="Header"/>
        <w:rPr>
          <w:rFonts w:ascii="Times New Roman" w:hAnsi="Times New Roman"/>
          <w:b/>
          <w:noProof/>
          <w:sz w:val="32"/>
          <w:lang w:val="sr-Cyrl-RS"/>
        </w:rPr>
      </w:pPr>
    </w:p>
    <w:sectPr w:rsidR="0083675C" w:rsidRPr="007E6337" w:rsidSect="00E768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1418" w:right="1557" w:bottom="1418" w:left="1418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CBA5B" w14:textId="77777777" w:rsidR="00177AB8" w:rsidRDefault="00177AB8">
      <w:r>
        <w:separator/>
      </w:r>
    </w:p>
  </w:endnote>
  <w:endnote w:type="continuationSeparator" w:id="0">
    <w:p w14:paraId="286AA9D5" w14:textId="77777777" w:rsidR="00177AB8" w:rsidRDefault="0017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C Friz Quadrat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imesRoman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E5843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76DCD249" w14:textId="77777777" w:rsidR="006E7DE4" w:rsidRPr="00332C2D" w:rsidRDefault="006E7DE4" w:rsidP="003B6121">
    <w:pPr>
      <w:pStyle w:val="Footer"/>
      <w:framePr w:wrap="around" w:vAnchor="text" w:hAnchor="margin" w:xAlign="outside" w:y="1"/>
      <w:ind w:right="360"/>
      <w:rPr>
        <w:rStyle w:val="PageNumber"/>
        <w:rFonts w:ascii="Times New Roman" w:hAnsi="Times New Roman"/>
        <w:lang w:val="sr-Cyrl-CS"/>
      </w:rPr>
    </w:pPr>
  </w:p>
  <w:p w14:paraId="107C3375" w14:textId="77777777" w:rsidR="00A24C55" w:rsidRDefault="003D19F0" w:rsidP="00A24C55">
    <w:pPr>
      <w:pStyle w:val="Footer"/>
      <w:rPr>
        <w:sz w:val="20"/>
      </w:rPr>
    </w:pPr>
    <w:r>
      <w:rPr>
        <w:noProof/>
        <w:sz w:val="20"/>
        <w:lang w:val="sr-Latn-RS" w:eastAsia="sr-Latn-R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B2C6A4" wp14:editId="497B4F9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37250" cy="0"/>
              <wp:effectExtent l="9525" t="8890" r="6350" b="10160"/>
              <wp:wrapNone/>
              <wp:docPr id="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7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9E0D69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467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8E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"/>
          </w:pict>
        </mc:Fallback>
      </mc:AlternateContent>
    </w:r>
    <w:proofErr w:type="spellStart"/>
    <w:r w:rsidR="00A24C55">
      <w:rPr>
        <w:sz w:val="20"/>
      </w:rPr>
      <w:t>Telefoni</w:t>
    </w:r>
    <w:proofErr w:type="spellEnd"/>
    <w:r w:rsidR="00A24C55">
      <w:rPr>
        <w:sz w:val="20"/>
      </w:rPr>
      <w:t xml:space="preserve">: </w:t>
    </w:r>
    <w:proofErr w:type="spellStart"/>
    <w:r w:rsidR="00A24C55">
      <w:rPr>
        <w:sz w:val="20"/>
      </w:rPr>
      <w:t>dekan</w:t>
    </w:r>
    <w:proofErr w:type="spellEnd"/>
    <w:r w:rsidR="00A24C55">
      <w:rPr>
        <w:sz w:val="20"/>
      </w:rPr>
      <w:t xml:space="preserve">: 032/302-747, </w:t>
    </w:r>
    <w:proofErr w:type="spellStart"/>
    <w:r w:rsidR="00A24C55">
      <w:rPr>
        <w:sz w:val="20"/>
      </w:rPr>
      <w:t>sekretarska</w:t>
    </w:r>
    <w:proofErr w:type="spellEnd"/>
    <w:r w:rsidR="00A24C55">
      <w:rPr>
        <w:sz w:val="20"/>
      </w:rPr>
      <w:t xml:space="preserve"> </w:t>
    </w:r>
    <w:proofErr w:type="spellStart"/>
    <w:r w:rsidR="00A24C55">
      <w:rPr>
        <w:sz w:val="20"/>
      </w:rPr>
      <w:t>garnitura</w:t>
    </w:r>
    <w:proofErr w:type="spellEnd"/>
    <w:r w:rsidR="00A24C55">
      <w:rPr>
        <w:sz w:val="20"/>
      </w:rPr>
      <w:t>: 032/ 302-757, 226-503</w:t>
    </w:r>
  </w:p>
  <w:p w14:paraId="07CEC994" w14:textId="77777777" w:rsidR="00A24C55" w:rsidRDefault="00A24C55" w:rsidP="00A24C55">
    <w:pPr>
      <w:pStyle w:val="Footer"/>
      <w:rPr>
        <w:sz w:val="20"/>
      </w:rPr>
    </w:pPr>
    <w:proofErr w:type="spellStart"/>
    <w:r>
      <w:rPr>
        <w:sz w:val="20"/>
      </w:rPr>
      <w:t>centrala</w:t>
    </w:r>
    <w:proofErr w:type="spellEnd"/>
    <w:r>
      <w:rPr>
        <w:sz w:val="20"/>
      </w:rPr>
      <w:t xml:space="preserve">: 032/302-700; </w:t>
    </w:r>
    <w:proofErr w:type="spellStart"/>
    <w:r>
      <w:rPr>
        <w:sz w:val="20"/>
      </w:rPr>
      <w:t>telefaks</w:t>
    </w:r>
    <w:proofErr w:type="spellEnd"/>
    <w:r>
      <w:rPr>
        <w:sz w:val="20"/>
      </w:rPr>
      <w:t>: 032/342-101</w:t>
    </w:r>
  </w:p>
  <w:p w14:paraId="2317DD7A" w14:textId="77777777" w:rsidR="00A24C55" w:rsidRDefault="00A24C55" w:rsidP="00A24C55">
    <w:pPr>
      <w:pStyle w:val="Footer"/>
      <w:tabs>
        <w:tab w:val="clear" w:pos="4320"/>
        <w:tab w:val="clear" w:pos="8640"/>
        <w:tab w:val="left" w:pos="2895"/>
      </w:tabs>
      <w:rPr>
        <w:sz w:val="20"/>
      </w:rPr>
    </w:pPr>
    <w:r>
      <w:rPr>
        <w:sz w:val="20"/>
      </w:rPr>
      <w:t xml:space="preserve">E-mail: </w:t>
    </w:r>
    <w:proofErr w:type="spellStart"/>
    <w:r>
      <w:rPr>
        <w:sz w:val="20"/>
      </w:rPr>
      <w:t>tfcacak</w:t>
    </w:r>
    <w:proofErr w:type="spellEnd"/>
    <w:r w:rsidR="00271B12">
      <w:rPr>
        <w:rFonts w:ascii="Times New Roman" w:hAnsi="Times New Roman"/>
        <w:sz w:val="20"/>
        <w:lang w:val="sr-Latn-CS"/>
      </w:rPr>
      <w:t>@</w:t>
    </w:r>
    <w:r>
      <w:rPr>
        <w:rFonts w:ascii="Times New Roman" w:hAnsi="Times New Roman"/>
        <w:sz w:val="20"/>
      </w:rPr>
      <w:t>tfc</w:t>
    </w:r>
    <w:r w:rsidR="00E03885">
      <w:rPr>
        <w:sz w:val="20"/>
      </w:rPr>
      <w:t>.kg.ac.</w:t>
    </w:r>
    <w:r w:rsidR="00E03885">
      <w:rPr>
        <w:rFonts w:ascii="Times New Roman" w:hAnsi="Times New Roman"/>
        <w:sz w:val="20"/>
        <w:lang w:val="sr-Cyrl-CS"/>
      </w:rPr>
      <w:t>yu</w:t>
    </w:r>
    <w:r>
      <w:rPr>
        <w:sz w:val="20"/>
      </w:rPr>
      <w:tab/>
    </w:r>
  </w:p>
  <w:p w14:paraId="65985953" w14:textId="77777777" w:rsidR="006E7DE4" w:rsidRPr="00A24C55" w:rsidRDefault="00271B12" w:rsidP="006A20D9">
    <w:pPr>
      <w:pStyle w:val="Footer"/>
      <w:rPr>
        <w:sz w:val="20"/>
      </w:rPr>
    </w:pPr>
    <w:proofErr w:type="spellStart"/>
    <w:r>
      <w:rPr>
        <w:sz w:val="20"/>
      </w:rPr>
      <w:t>ž</w:t>
    </w:r>
    <w:r w:rsidR="00A24C55">
      <w:rPr>
        <w:sz w:val="20"/>
      </w:rPr>
      <w:t>iro</w:t>
    </w:r>
    <w:proofErr w:type="spellEnd"/>
    <w:r w:rsidR="00A24C55">
      <w:rPr>
        <w:sz w:val="20"/>
      </w:rPr>
      <w:t xml:space="preserve"> ra</w:t>
    </w:r>
    <w:r>
      <w:rPr>
        <w:rFonts w:ascii="Times New Roman" w:hAnsi="Times New Roman"/>
        <w:sz w:val="20"/>
        <w:lang w:val="sr-Latn-CS"/>
      </w:rPr>
      <w:t>č</w:t>
    </w:r>
    <w:r w:rsidR="00A24C55">
      <w:rPr>
        <w:sz w:val="20"/>
      </w:rPr>
      <w:t xml:space="preserve">un </w:t>
    </w:r>
    <w:proofErr w:type="spellStart"/>
    <w:r w:rsidR="00A24C55">
      <w:rPr>
        <w:sz w:val="20"/>
      </w:rPr>
      <w:t>kod</w:t>
    </w:r>
    <w:proofErr w:type="spellEnd"/>
    <w:r w:rsidR="00A24C55">
      <w:rPr>
        <w:sz w:val="20"/>
      </w:rPr>
      <w:t xml:space="preserve"> UJP: 840-875666-84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E8316" w14:textId="77777777" w:rsidR="003B6121" w:rsidRDefault="003B6121" w:rsidP="009A4162">
    <w:pPr>
      <w:pStyle w:val="Footer"/>
      <w:framePr w:wrap="around" w:vAnchor="text" w:hAnchor="margin" w:xAlign="right" w:y="1"/>
      <w:rPr>
        <w:rStyle w:val="PageNumber"/>
      </w:rPr>
    </w:pPr>
  </w:p>
  <w:p w14:paraId="13B7CB25" w14:textId="77777777" w:rsidR="00B65382" w:rsidRPr="0076436D" w:rsidRDefault="00B65382" w:rsidP="00B65382">
    <w:pPr>
      <w:pStyle w:val="Footer"/>
      <w:pBdr>
        <w:top w:val="single" w:sz="4" w:space="1" w:color="auto"/>
      </w:pBdr>
      <w:spacing w:line="280" w:lineRule="exact"/>
      <w:jc w:val="center"/>
      <w:rPr>
        <w:rFonts w:ascii="Cambria" w:hAnsi="Cambria"/>
        <w:sz w:val="20"/>
        <w:szCs w:val="20"/>
        <w:lang w:val="sr-Cyrl-RS"/>
      </w:rPr>
    </w:pPr>
    <w:proofErr w:type="spellStart"/>
    <w:r w:rsidRPr="0076436D">
      <w:rPr>
        <w:rFonts w:ascii="Cambria" w:hAnsi="Cambria"/>
        <w:sz w:val="20"/>
        <w:szCs w:val="20"/>
      </w:rPr>
      <w:t>Телефони</w:t>
    </w:r>
    <w:proofErr w:type="spellEnd"/>
    <w:r w:rsidRPr="0076436D">
      <w:rPr>
        <w:rFonts w:ascii="Cambria" w:hAnsi="Cambria"/>
        <w:sz w:val="20"/>
        <w:szCs w:val="20"/>
      </w:rPr>
      <w:t xml:space="preserve">: </w:t>
    </w:r>
    <w:r w:rsidRPr="0076436D">
      <w:rPr>
        <w:rFonts w:ascii="Cambria" w:hAnsi="Cambria"/>
        <w:sz w:val="20"/>
        <w:szCs w:val="20"/>
        <w:lang w:val="sr-Cyrl-RS"/>
      </w:rPr>
      <w:t>Д</w:t>
    </w:r>
    <w:proofErr w:type="spellStart"/>
    <w:r w:rsidRPr="0076436D">
      <w:rPr>
        <w:rFonts w:ascii="Cambria" w:hAnsi="Cambria"/>
        <w:sz w:val="20"/>
        <w:szCs w:val="20"/>
      </w:rPr>
      <w:t>екан</w:t>
    </w:r>
    <w:proofErr w:type="spellEnd"/>
    <w:r w:rsidRPr="0076436D">
      <w:rPr>
        <w:rFonts w:ascii="Cambria" w:hAnsi="Cambria"/>
        <w:sz w:val="20"/>
        <w:szCs w:val="20"/>
        <w:lang w:val="sr-Cyrl-RS"/>
      </w:rPr>
      <w:t>ат</w:t>
    </w:r>
    <w:r w:rsidRPr="0076436D">
      <w:rPr>
        <w:rFonts w:ascii="Cambria" w:hAnsi="Cambria"/>
        <w:sz w:val="20"/>
        <w:szCs w:val="20"/>
      </w:rPr>
      <w:t xml:space="preserve"> 032/226-503, 225-472, 226-695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proofErr w:type="gramStart"/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Ц</w:t>
    </w:r>
    <w:proofErr w:type="spellStart"/>
    <w:r w:rsidRPr="0076436D">
      <w:rPr>
        <w:rFonts w:ascii="Cambria" w:hAnsi="Cambria"/>
        <w:sz w:val="20"/>
        <w:szCs w:val="20"/>
      </w:rPr>
      <w:t>ентрала</w:t>
    </w:r>
    <w:proofErr w:type="spellEnd"/>
    <w:proofErr w:type="gramEnd"/>
    <w:r w:rsidRPr="0076436D">
      <w:rPr>
        <w:rFonts w:ascii="Cambria" w:hAnsi="Cambria"/>
        <w:sz w:val="20"/>
        <w:szCs w:val="20"/>
      </w:rPr>
      <w:t xml:space="preserve"> 032/302-757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  <w:lang w:val="sr-Cyrl-RS"/>
      </w:rPr>
      <w:t>*</w:t>
    </w:r>
    <w:r w:rsidRPr="0076436D">
      <w:rPr>
        <w:rFonts w:ascii="Cambria" w:hAnsi="Cambria"/>
        <w:sz w:val="20"/>
        <w:szCs w:val="20"/>
        <w:lang w:val="sr-Cyrl-RS"/>
      </w:rPr>
      <w:t xml:space="preserve"> Факс </w:t>
    </w:r>
    <w:r w:rsidRPr="0076436D">
      <w:rPr>
        <w:rFonts w:ascii="Cambria" w:hAnsi="Cambria"/>
        <w:sz w:val="20"/>
        <w:szCs w:val="20"/>
      </w:rPr>
      <w:t>032/342-101</w:t>
    </w:r>
  </w:p>
  <w:p w14:paraId="0CF9105A" w14:textId="77777777" w:rsidR="00B65382" w:rsidRPr="0076436D" w:rsidRDefault="00B65382" w:rsidP="00B65382">
    <w:pPr>
      <w:pStyle w:val="Footer"/>
      <w:spacing w:line="280" w:lineRule="exact"/>
      <w:jc w:val="center"/>
      <w:rPr>
        <w:rFonts w:ascii="Cambria" w:hAnsi="Cambria"/>
        <w:sz w:val="20"/>
        <w:szCs w:val="20"/>
      </w:rPr>
    </w:pPr>
    <w:r w:rsidRPr="0076436D">
      <w:rPr>
        <w:rFonts w:ascii="Cambria" w:hAnsi="Cambria"/>
        <w:sz w:val="20"/>
        <w:szCs w:val="20"/>
        <w:lang w:val="sr-Latn-RS"/>
      </w:rPr>
      <w:t>www.ftn.kg</w:t>
    </w:r>
    <w:r>
      <w:rPr>
        <w:rFonts w:ascii="Cambria" w:hAnsi="Cambria"/>
        <w:sz w:val="20"/>
        <w:szCs w:val="20"/>
        <w:lang w:val="sr-Latn-RS"/>
      </w:rPr>
      <w:t>.</w:t>
    </w:r>
    <w:r w:rsidRPr="0076436D">
      <w:rPr>
        <w:rFonts w:ascii="Cambria" w:hAnsi="Cambria"/>
        <w:sz w:val="20"/>
        <w:szCs w:val="20"/>
        <w:lang w:val="sr-Latn-RS"/>
      </w:rPr>
      <w:t xml:space="preserve">ac.rs </w:t>
    </w:r>
    <w:r w:rsidRPr="0076436D">
      <w:rPr>
        <w:rFonts w:ascii="Cambria" w:hAnsi="Cambria"/>
        <w:sz w:val="12"/>
        <w:szCs w:val="20"/>
        <w:lang w:val="sr-Latn-RS"/>
      </w:rPr>
      <w:t>*</w:t>
    </w:r>
    <w:r w:rsidRPr="0076436D">
      <w:rPr>
        <w:rFonts w:ascii="Cambria" w:hAnsi="Cambria"/>
        <w:sz w:val="20"/>
        <w:szCs w:val="20"/>
        <w:lang w:val="sr-Latn-RS"/>
      </w:rPr>
      <w:t xml:space="preserve"> </w:t>
    </w:r>
    <w:r w:rsidRPr="0076436D">
      <w:rPr>
        <w:rFonts w:ascii="Cambria" w:hAnsi="Cambria"/>
        <w:sz w:val="20"/>
        <w:szCs w:val="20"/>
        <w:lang w:val="de-DE"/>
      </w:rPr>
      <w:t>dekan</w:t>
    </w:r>
    <w:r>
      <w:rPr>
        <w:rFonts w:ascii="Cambria" w:hAnsi="Cambria"/>
        <w:sz w:val="20"/>
        <w:szCs w:val="20"/>
        <w:lang w:val="de-DE"/>
      </w:rPr>
      <w:t>at</w:t>
    </w:r>
    <w:r w:rsidRPr="0076436D">
      <w:rPr>
        <w:rFonts w:ascii="Cambria" w:hAnsi="Cambria"/>
        <w:sz w:val="20"/>
        <w:szCs w:val="20"/>
        <w:lang w:val="de-DE"/>
      </w:rPr>
      <w:t>@ftn.kg.ac.rs</w:t>
    </w:r>
    <w:r w:rsidRPr="0076436D">
      <w:rPr>
        <w:rFonts w:ascii="Cambria" w:hAnsi="Cambria"/>
        <w:sz w:val="20"/>
        <w:szCs w:val="20"/>
        <w:lang w:val="sr-Cyrl-RS"/>
      </w:rPr>
      <w:t xml:space="preserve"> </w:t>
    </w:r>
    <w:r w:rsidRPr="0076436D">
      <w:rPr>
        <w:rFonts w:ascii="Cambria" w:hAnsi="Cambria"/>
        <w:sz w:val="12"/>
        <w:szCs w:val="20"/>
      </w:rPr>
      <w:t>*</w:t>
    </w:r>
    <w:r w:rsidRPr="0076436D">
      <w:rPr>
        <w:rFonts w:ascii="Cambria" w:hAnsi="Cambria"/>
        <w:sz w:val="20"/>
        <w:szCs w:val="20"/>
      </w:rPr>
      <w:t xml:space="preserve"> </w:t>
    </w:r>
    <w:r w:rsidRPr="0076436D">
      <w:rPr>
        <w:rFonts w:ascii="Cambria" w:hAnsi="Cambria"/>
        <w:sz w:val="20"/>
        <w:szCs w:val="20"/>
        <w:lang w:val="sr-Cyrl-RS"/>
      </w:rPr>
      <w:t>Р</w:t>
    </w:r>
    <w:proofErr w:type="spellStart"/>
    <w:r w:rsidRPr="0076436D">
      <w:rPr>
        <w:rFonts w:ascii="Cambria" w:hAnsi="Cambria"/>
        <w:sz w:val="20"/>
        <w:szCs w:val="20"/>
      </w:rPr>
      <w:t>ачун</w:t>
    </w:r>
    <w:proofErr w:type="spellEnd"/>
    <w:r w:rsidRPr="0076436D">
      <w:rPr>
        <w:rFonts w:ascii="Cambria" w:hAnsi="Cambria"/>
        <w:sz w:val="20"/>
        <w:szCs w:val="20"/>
      </w:rPr>
      <w:t xml:space="preserve"> </w:t>
    </w:r>
    <w:proofErr w:type="spellStart"/>
    <w:r w:rsidRPr="0076436D">
      <w:rPr>
        <w:rFonts w:ascii="Cambria" w:hAnsi="Cambria"/>
        <w:sz w:val="20"/>
        <w:szCs w:val="20"/>
      </w:rPr>
      <w:t>код</w:t>
    </w:r>
    <w:proofErr w:type="spellEnd"/>
    <w:r w:rsidRPr="0076436D">
      <w:rPr>
        <w:rFonts w:ascii="Cambria" w:hAnsi="Cambria"/>
        <w:sz w:val="20"/>
        <w:szCs w:val="20"/>
      </w:rPr>
      <w:t xml:space="preserve"> УЈП 840-875666-84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1D311" w14:textId="77777777" w:rsidR="00177AB8" w:rsidRDefault="00177AB8">
      <w:r>
        <w:separator/>
      </w:r>
    </w:p>
  </w:footnote>
  <w:footnote w:type="continuationSeparator" w:id="0">
    <w:p w14:paraId="272C39DB" w14:textId="77777777" w:rsidR="00177AB8" w:rsidRDefault="00177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78" w14:textId="77777777" w:rsidR="006E7DE4" w:rsidRPr="00A24C55" w:rsidRDefault="003D19F0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7C055572" wp14:editId="73ABE89A">
          <wp:extent cx="5765165" cy="932180"/>
          <wp:effectExtent l="0" t="0" r="6985" b="1270"/>
          <wp:docPr id="1" name="Picture 1" descr="he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16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01B6A" w14:textId="77777777" w:rsidR="006E7DE4" w:rsidRDefault="003D19F0" w:rsidP="00D01B39">
    <w:pPr>
      <w:pStyle w:val="Header"/>
      <w:jc w:val="left"/>
    </w:pPr>
    <w:r>
      <w:rPr>
        <w:noProof/>
        <w:lang w:val="sr-Latn-RS" w:eastAsia="sr-Latn-RS"/>
      </w:rPr>
      <w:drawing>
        <wp:inline distT="0" distB="0" distL="0" distR="0" wp14:anchorId="25075542" wp14:editId="255E7B74">
          <wp:extent cx="5723890" cy="1021080"/>
          <wp:effectExtent l="0" t="0" r="0" b="7620"/>
          <wp:docPr id="2" name="Picture 2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92A7D" w14:textId="77777777" w:rsidR="006A3C98" w:rsidRDefault="006A3C98" w:rsidP="006A3C98">
    <w:pPr>
      <w:pStyle w:val="Header"/>
      <w:jc w:val="center"/>
    </w:pPr>
    <w:r>
      <w:rPr>
        <w:noProof/>
        <w:lang w:val="sr-Latn-RS" w:eastAsia="sr-Latn-RS"/>
      </w:rPr>
      <w:drawing>
        <wp:inline distT="0" distB="0" distL="0" distR="0" wp14:anchorId="1AA8BDFB" wp14:editId="568CF829">
          <wp:extent cx="5723890" cy="1033145"/>
          <wp:effectExtent l="0" t="0" r="0" b="0"/>
          <wp:docPr id="5" name="Picture 5" descr="Zaglavlje memorand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glavlje memorand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FDB13" w14:textId="77777777" w:rsidR="006A3C98" w:rsidRDefault="006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293"/>
    <w:multiLevelType w:val="hybridMultilevel"/>
    <w:tmpl w:val="49ACCBD4"/>
    <w:lvl w:ilvl="0" w:tplc="2512AEB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" w15:restartNumberingAfterBreak="0">
    <w:nsid w:val="01B3706F"/>
    <w:multiLevelType w:val="hybridMultilevel"/>
    <w:tmpl w:val="2B18C228"/>
    <w:lvl w:ilvl="0" w:tplc="BB646AA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67B1F"/>
    <w:multiLevelType w:val="hybridMultilevel"/>
    <w:tmpl w:val="E4F061EE"/>
    <w:lvl w:ilvl="0" w:tplc="EF02E64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 w15:restartNumberingAfterBreak="0">
    <w:nsid w:val="08AD7E34"/>
    <w:multiLevelType w:val="hybridMultilevel"/>
    <w:tmpl w:val="3D8A5670"/>
    <w:lvl w:ilvl="0" w:tplc="67EA09CC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8BA03E0"/>
    <w:multiLevelType w:val="hybridMultilevel"/>
    <w:tmpl w:val="00A05F2A"/>
    <w:lvl w:ilvl="0" w:tplc="4A646EEE"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0A4A6E5A"/>
    <w:multiLevelType w:val="hybridMultilevel"/>
    <w:tmpl w:val="EBA24FC4"/>
    <w:lvl w:ilvl="0" w:tplc="FB104164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" w15:restartNumberingAfterBreak="0">
    <w:nsid w:val="0C4D1523"/>
    <w:multiLevelType w:val="hybridMultilevel"/>
    <w:tmpl w:val="4C8CE490"/>
    <w:lvl w:ilvl="0" w:tplc="CE42790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0D577D48"/>
    <w:multiLevelType w:val="hybridMultilevel"/>
    <w:tmpl w:val="81BEE7CC"/>
    <w:lvl w:ilvl="0" w:tplc="51E8BBC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131EC"/>
    <w:multiLevelType w:val="hybridMultilevel"/>
    <w:tmpl w:val="DD6ABA4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13A84CC3"/>
    <w:multiLevelType w:val="hybridMultilevel"/>
    <w:tmpl w:val="807A6EA8"/>
    <w:lvl w:ilvl="0" w:tplc="27AA17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0" w15:restartNumberingAfterBreak="0">
    <w:nsid w:val="142B603F"/>
    <w:multiLevelType w:val="hybridMultilevel"/>
    <w:tmpl w:val="D6D07696"/>
    <w:lvl w:ilvl="0" w:tplc="ACFE3162">
      <w:start w:val="5"/>
      <w:numFmt w:val="bullet"/>
      <w:lvlText w:val="-"/>
      <w:lvlJc w:val="left"/>
      <w:pPr>
        <w:tabs>
          <w:tab w:val="num" w:pos="3735"/>
        </w:tabs>
        <w:ind w:left="3735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055"/>
        </w:tabs>
        <w:ind w:left="8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775"/>
        </w:tabs>
        <w:ind w:left="8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495"/>
        </w:tabs>
        <w:ind w:left="9495" w:hanging="360"/>
      </w:pPr>
      <w:rPr>
        <w:rFonts w:ascii="Wingdings" w:hAnsi="Wingdings" w:hint="default"/>
      </w:rPr>
    </w:lvl>
  </w:abstractNum>
  <w:abstractNum w:abstractNumId="11" w15:restartNumberingAfterBreak="0">
    <w:nsid w:val="15AB04DC"/>
    <w:multiLevelType w:val="hybridMultilevel"/>
    <w:tmpl w:val="0C628996"/>
    <w:lvl w:ilvl="0" w:tplc="26BC4464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2" w15:restartNumberingAfterBreak="0">
    <w:nsid w:val="191E4244"/>
    <w:multiLevelType w:val="hybridMultilevel"/>
    <w:tmpl w:val="C7EACEB0"/>
    <w:lvl w:ilvl="0" w:tplc="CABE79D2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b/>
      </w:rPr>
    </w:lvl>
    <w:lvl w:ilvl="1" w:tplc="BB646AA6">
      <w:numFmt w:val="bullet"/>
      <w:lvlText w:val="-"/>
      <w:lvlJc w:val="left"/>
      <w:pPr>
        <w:tabs>
          <w:tab w:val="num" w:pos="1821"/>
        </w:tabs>
        <w:ind w:left="1821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3" w15:restartNumberingAfterBreak="0">
    <w:nsid w:val="1AA72D4A"/>
    <w:multiLevelType w:val="hybridMultilevel"/>
    <w:tmpl w:val="F7FAD7AA"/>
    <w:lvl w:ilvl="0" w:tplc="57BC5D2C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4" w15:restartNumberingAfterBreak="0">
    <w:nsid w:val="1E362D04"/>
    <w:multiLevelType w:val="hybridMultilevel"/>
    <w:tmpl w:val="EE663F4A"/>
    <w:lvl w:ilvl="0" w:tplc="B7DE3DAA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2"/>
        </w:tabs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2"/>
        </w:tabs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2"/>
        </w:tabs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2"/>
        </w:tabs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2"/>
        </w:tabs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2"/>
        </w:tabs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2"/>
        </w:tabs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2"/>
        </w:tabs>
        <w:ind w:left="7032" w:hanging="180"/>
      </w:pPr>
    </w:lvl>
  </w:abstractNum>
  <w:abstractNum w:abstractNumId="15" w15:restartNumberingAfterBreak="0">
    <w:nsid w:val="220D112E"/>
    <w:multiLevelType w:val="hybridMultilevel"/>
    <w:tmpl w:val="F46C8E68"/>
    <w:lvl w:ilvl="0" w:tplc="6FA0E6D4">
      <w:start w:val="1"/>
      <w:numFmt w:val="decimal"/>
      <w:lvlText w:val="%1."/>
      <w:lvlJc w:val="left"/>
      <w:pPr>
        <w:tabs>
          <w:tab w:val="num" w:pos="2283"/>
        </w:tabs>
        <w:ind w:left="22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03"/>
        </w:tabs>
        <w:ind w:left="300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23"/>
        </w:tabs>
        <w:ind w:left="372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443"/>
        </w:tabs>
        <w:ind w:left="444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63"/>
        </w:tabs>
        <w:ind w:left="516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83"/>
        </w:tabs>
        <w:ind w:left="588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03"/>
        </w:tabs>
        <w:ind w:left="660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23"/>
        </w:tabs>
        <w:ind w:left="732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043"/>
        </w:tabs>
        <w:ind w:left="8043" w:hanging="180"/>
      </w:pPr>
    </w:lvl>
  </w:abstractNum>
  <w:abstractNum w:abstractNumId="16" w15:restartNumberingAfterBreak="0">
    <w:nsid w:val="2457591D"/>
    <w:multiLevelType w:val="hybridMultilevel"/>
    <w:tmpl w:val="F820A814"/>
    <w:lvl w:ilvl="0" w:tplc="D64A52C6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24575939"/>
    <w:multiLevelType w:val="hybridMultilevel"/>
    <w:tmpl w:val="FBB87E3C"/>
    <w:lvl w:ilvl="0" w:tplc="0409000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8" w15:restartNumberingAfterBreak="0">
    <w:nsid w:val="27F1701D"/>
    <w:multiLevelType w:val="hybridMultilevel"/>
    <w:tmpl w:val="D5442D82"/>
    <w:lvl w:ilvl="0" w:tplc="F64C4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B4944A8"/>
    <w:multiLevelType w:val="hybridMultilevel"/>
    <w:tmpl w:val="3BE08E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2AF1262"/>
    <w:multiLevelType w:val="hybridMultilevel"/>
    <w:tmpl w:val="67ACB53C"/>
    <w:lvl w:ilvl="0" w:tplc="493E3D26">
      <w:start w:val="1"/>
      <w:numFmt w:val="decimal"/>
      <w:lvlText w:val="%1."/>
      <w:lvlJc w:val="left"/>
      <w:pPr>
        <w:tabs>
          <w:tab w:val="num" w:pos="2010"/>
        </w:tabs>
        <w:ind w:left="2010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1" w15:restartNumberingAfterBreak="0">
    <w:nsid w:val="337308B7"/>
    <w:multiLevelType w:val="hybridMultilevel"/>
    <w:tmpl w:val="A0B6F906"/>
    <w:lvl w:ilvl="0" w:tplc="D36C80CC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2" w15:restartNumberingAfterBreak="0">
    <w:nsid w:val="343E6E38"/>
    <w:multiLevelType w:val="hybridMultilevel"/>
    <w:tmpl w:val="A04ACE5E"/>
    <w:lvl w:ilvl="0" w:tplc="5CFA5CB2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3" w15:restartNumberingAfterBreak="0">
    <w:nsid w:val="384F6861"/>
    <w:multiLevelType w:val="hybridMultilevel"/>
    <w:tmpl w:val="F6140388"/>
    <w:lvl w:ilvl="0" w:tplc="FA6A7E76">
      <w:numFmt w:val="bullet"/>
      <w:lvlText w:val="-"/>
      <w:lvlJc w:val="left"/>
      <w:pPr>
        <w:tabs>
          <w:tab w:val="num" w:pos="4002"/>
        </w:tabs>
        <w:ind w:left="4002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322"/>
        </w:tabs>
        <w:ind w:left="8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42"/>
        </w:tabs>
        <w:ind w:left="9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62"/>
        </w:tabs>
        <w:ind w:left="9762" w:hanging="360"/>
      </w:pPr>
      <w:rPr>
        <w:rFonts w:ascii="Wingdings" w:hAnsi="Wingdings" w:hint="default"/>
      </w:rPr>
    </w:lvl>
  </w:abstractNum>
  <w:abstractNum w:abstractNumId="24" w15:restartNumberingAfterBreak="0">
    <w:nsid w:val="3A1A4164"/>
    <w:multiLevelType w:val="hybridMultilevel"/>
    <w:tmpl w:val="496AFA86"/>
    <w:lvl w:ilvl="0" w:tplc="8872EE3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5" w15:restartNumberingAfterBreak="0">
    <w:nsid w:val="4035761B"/>
    <w:multiLevelType w:val="hybridMultilevel"/>
    <w:tmpl w:val="A11C6052"/>
    <w:lvl w:ilvl="0" w:tplc="4818251A">
      <w:start w:val="1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6" w15:restartNumberingAfterBreak="0">
    <w:nsid w:val="40996B1C"/>
    <w:multiLevelType w:val="hybridMultilevel"/>
    <w:tmpl w:val="FB5E0390"/>
    <w:lvl w:ilvl="0" w:tplc="DFEC1D44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7" w15:restartNumberingAfterBreak="0">
    <w:nsid w:val="40D9758F"/>
    <w:multiLevelType w:val="hybridMultilevel"/>
    <w:tmpl w:val="A35200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3181FFD"/>
    <w:multiLevelType w:val="multilevel"/>
    <w:tmpl w:val="A35200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90510F"/>
    <w:multiLevelType w:val="hybridMultilevel"/>
    <w:tmpl w:val="C28AB638"/>
    <w:lvl w:ilvl="0" w:tplc="559CCE88">
      <w:start w:val="9"/>
      <w:numFmt w:val="bullet"/>
      <w:lvlText w:val="-"/>
      <w:lvlJc w:val="left"/>
      <w:pPr>
        <w:tabs>
          <w:tab w:val="num" w:pos="2670"/>
        </w:tabs>
        <w:ind w:left="2670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90"/>
        </w:tabs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10"/>
        </w:tabs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30"/>
        </w:tabs>
        <w:ind w:left="8430" w:hanging="360"/>
      </w:pPr>
      <w:rPr>
        <w:rFonts w:ascii="Wingdings" w:hAnsi="Wingdings" w:hint="default"/>
      </w:rPr>
    </w:lvl>
  </w:abstractNum>
  <w:abstractNum w:abstractNumId="30" w15:restartNumberingAfterBreak="0">
    <w:nsid w:val="46A31AF1"/>
    <w:multiLevelType w:val="hybridMultilevel"/>
    <w:tmpl w:val="DAF48594"/>
    <w:lvl w:ilvl="0" w:tplc="3390752E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31" w15:restartNumberingAfterBreak="0">
    <w:nsid w:val="49B9749D"/>
    <w:multiLevelType w:val="hybridMultilevel"/>
    <w:tmpl w:val="E87A1A44"/>
    <w:lvl w:ilvl="0" w:tplc="198A17F4">
      <w:start w:val="1"/>
      <w:numFmt w:val="upperRoman"/>
      <w:pStyle w:val="Style1"/>
      <w:lvlText w:val="%1."/>
      <w:lvlJc w:val="left"/>
      <w:pPr>
        <w:tabs>
          <w:tab w:val="num" w:pos="1575"/>
        </w:tabs>
        <w:ind w:left="1575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2" w15:restartNumberingAfterBreak="0">
    <w:nsid w:val="4E111694"/>
    <w:multiLevelType w:val="hybridMultilevel"/>
    <w:tmpl w:val="C0806868"/>
    <w:lvl w:ilvl="0" w:tplc="6DBE8C1C">
      <w:start w:val="1"/>
      <w:numFmt w:val="bullet"/>
      <w:lvlText w:val="-"/>
      <w:lvlJc w:val="left"/>
      <w:pPr>
        <w:tabs>
          <w:tab w:val="num" w:pos="1445"/>
        </w:tabs>
        <w:ind w:left="144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E96D3E"/>
    <w:multiLevelType w:val="hybridMultilevel"/>
    <w:tmpl w:val="83DE7544"/>
    <w:lvl w:ilvl="0" w:tplc="E6945078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4" w15:restartNumberingAfterBreak="0">
    <w:nsid w:val="546B417B"/>
    <w:multiLevelType w:val="hybridMultilevel"/>
    <w:tmpl w:val="5AB07428"/>
    <w:lvl w:ilvl="0" w:tplc="6A90AABC">
      <w:start w:val="1"/>
      <w:numFmt w:val="decimal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4A2D3E"/>
    <w:multiLevelType w:val="hybridMultilevel"/>
    <w:tmpl w:val="FFC23EBE"/>
    <w:lvl w:ilvl="0" w:tplc="126401D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6" w15:restartNumberingAfterBreak="0">
    <w:nsid w:val="55543CAD"/>
    <w:multiLevelType w:val="hybridMultilevel"/>
    <w:tmpl w:val="AC0024D4"/>
    <w:lvl w:ilvl="0" w:tplc="5E34630E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37" w15:restartNumberingAfterBreak="0">
    <w:nsid w:val="57732155"/>
    <w:multiLevelType w:val="hybridMultilevel"/>
    <w:tmpl w:val="B1A8E5B4"/>
    <w:lvl w:ilvl="0" w:tplc="154680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8" w15:restartNumberingAfterBreak="0">
    <w:nsid w:val="58841B3D"/>
    <w:multiLevelType w:val="hybridMultilevel"/>
    <w:tmpl w:val="6380C4D8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39" w15:restartNumberingAfterBreak="0">
    <w:nsid w:val="58E46026"/>
    <w:multiLevelType w:val="hybridMultilevel"/>
    <w:tmpl w:val="C7FCCA5E"/>
    <w:lvl w:ilvl="0" w:tplc="45006E66">
      <w:start w:val="1"/>
      <w:numFmt w:val="decimal"/>
      <w:lvlText w:val="%1."/>
      <w:lvlJc w:val="left"/>
      <w:pPr>
        <w:tabs>
          <w:tab w:val="num" w:pos="2070"/>
        </w:tabs>
        <w:ind w:left="2070" w:hanging="12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5AC2030E"/>
    <w:multiLevelType w:val="hybridMultilevel"/>
    <w:tmpl w:val="D846A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CF0CBF"/>
    <w:multiLevelType w:val="hybridMultilevel"/>
    <w:tmpl w:val="755E29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5AD90CA1"/>
    <w:multiLevelType w:val="hybridMultilevel"/>
    <w:tmpl w:val="44BEB05E"/>
    <w:lvl w:ilvl="0" w:tplc="BB646AA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D2A5C0F"/>
    <w:multiLevelType w:val="hybridMultilevel"/>
    <w:tmpl w:val="D2DE18FC"/>
    <w:lvl w:ilvl="0" w:tplc="040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44" w15:restartNumberingAfterBreak="0">
    <w:nsid w:val="5F6E4F2B"/>
    <w:multiLevelType w:val="hybridMultilevel"/>
    <w:tmpl w:val="C1B8204E"/>
    <w:lvl w:ilvl="0" w:tplc="F5E27AC8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5" w15:restartNumberingAfterBreak="0">
    <w:nsid w:val="60835743"/>
    <w:multiLevelType w:val="hybridMultilevel"/>
    <w:tmpl w:val="0F86F086"/>
    <w:lvl w:ilvl="0" w:tplc="BDCCCF08">
      <w:start w:val="3"/>
      <w:numFmt w:val="bullet"/>
      <w:lvlText w:val="-"/>
      <w:lvlJc w:val="left"/>
      <w:pPr>
        <w:tabs>
          <w:tab w:val="num" w:pos="2250"/>
        </w:tabs>
        <w:ind w:left="2250" w:hanging="360"/>
      </w:pPr>
      <w:rPr>
        <w:rFonts w:ascii="YU C Friz Quadrata" w:eastAsia="Times New Roman" w:hAnsi="YU C Friz Quadrata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46" w15:restartNumberingAfterBreak="0">
    <w:nsid w:val="61BB03AB"/>
    <w:multiLevelType w:val="hybridMultilevel"/>
    <w:tmpl w:val="F9A4A6D2"/>
    <w:lvl w:ilvl="0" w:tplc="6952E64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7" w15:restartNumberingAfterBreak="0">
    <w:nsid w:val="634D5DA6"/>
    <w:multiLevelType w:val="hybridMultilevel"/>
    <w:tmpl w:val="EA287D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6192880"/>
    <w:multiLevelType w:val="hybridMultilevel"/>
    <w:tmpl w:val="1B586EA0"/>
    <w:lvl w:ilvl="0" w:tplc="D1D8D25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9" w15:restartNumberingAfterBreak="0">
    <w:nsid w:val="6A1C0BDD"/>
    <w:multiLevelType w:val="hybridMultilevel"/>
    <w:tmpl w:val="AB2E7C9C"/>
    <w:lvl w:ilvl="0" w:tplc="8CF89A0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0" w15:restartNumberingAfterBreak="0">
    <w:nsid w:val="6B253D2F"/>
    <w:multiLevelType w:val="hybridMultilevel"/>
    <w:tmpl w:val="0C7EB662"/>
    <w:lvl w:ilvl="0" w:tplc="75AA94F6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1" w15:restartNumberingAfterBreak="0">
    <w:nsid w:val="6DB50DF5"/>
    <w:multiLevelType w:val="hybridMultilevel"/>
    <w:tmpl w:val="08726730"/>
    <w:lvl w:ilvl="0" w:tplc="50F4F88E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2" w15:restartNumberingAfterBreak="0">
    <w:nsid w:val="6EBD2350"/>
    <w:multiLevelType w:val="hybridMultilevel"/>
    <w:tmpl w:val="AF5CEDAC"/>
    <w:lvl w:ilvl="0" w:tplc="CB0650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182634"/>
    <w:multiLevelType w:val="hybridMultilevel"/>
    <w:tmpl w:val="00E475AA"/>
    <w:lvl w:ilvl="0" w:tplc="12E6422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4" w15:restartNumberingAfterBreak="0">
    <w:nsid w:val="72AA41C8"/>
    <w:multiLevelType w:val="hybridMultilevel"/>
    <w:tmpl w:val="C2549678"/>
    <w:lvl w:ilvl="0" w:tplc="9CB2D98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5" w15:restartNumberingAfterBreak="0">
    <w:nsid w:val="742A3BB8"/>
    <w:multiLevelType w:val="hybridMultilevel"/>
    <w:tmpl w:val="D4C8B3DA"/>
    <w:lvl w:ilvl="0" w:tplc="2528B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4240D9"/>
    <w:multiLevelType w:val="hybridMultilevel"/>
    <w:tmpl w:val="F95CF704"/>
    <w:lvl w:ilvl="0" w:tplc="6EAAD6FC">
      <w:numFmt w:val="bullet"/>
      <w:lvlText w:val="-"/>
      <w:lvlJc w:val="left"/>
      <w:pPr>
        <w:tabs>
          <w:tab w:val="num" w:pos="2685"/>
        </w:tabs>
        <w:ind w:left="2685" w:hanging="360"/>
      </w:pPr>
      <w:rPr>
        <w:rFonts w:ascii="YU C Friz Quadrata" w:eastAsia="Times New Roman" w:hAnsi="YU C Friz Quadrata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05"/>
        </w:tabs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25"/>
        </w:tabs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45"/>
        </w:tabs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65"/>
        </w:tabs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85"/>
        </w:tabs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05"/>
        </w:tabs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25"/>
        </w:tabs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45"/>
        </w:tabs>
        <w:ind w:left="8445" w:hanging="360"/>
      </w:pPr>
      <w:rPr>
        <w:rFonts w:ascii="Wingdings" w:hAnsi="Wingdings" w:hint="default"/>
      </w:rPr>
    </w:lvl>
  </w:abstractNum>
  <w:abstractNum w:abstractNumId="57" w15:restartNumberingAfterBreak="0">
    <w:nsid w:val="76E03EA3"/>
    <w:multiLevelType w:val="hybridMultilevel"/>
    <w:tmpl w:val="B39CDEDA"/>
    <w:lvl w:ilvl="0" w:tplc="FF46C61C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8" w15:restartNumberingAfterBreak="0">
    <w:nsid w:val="7966184D"/>
    <w:multiLevelType w:val="hybridMultilevel"/>
    <w:tmpl w:val="17849B98"/>
    <w:lvl w:ilvl="0" w:tplc="FFB2F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B263790"/>
    <w:multiLevelType w:val="hybridMultilevel"/>
    <w:tmpl w:val="2F88C8DC"/>
    <w:lvl w:ilvl="0" w:tplc="1EC4BBEE">
      <w:start w:val="2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YU C Friz Quadrata" w:eastAsia="Times New Roman" w:hAnsi="YU C Friz Quadrat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60" w15:restartNumberingAfterBreak="0">
    <w:nsid w:val="7B8A327A"/>
    <w:multiLevelType w:val="hybridMultilevel"/>
    <w:tmpl w:val="ECF4CF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C6178D6"/>
    <w:multiLevelType w:val="hybridMultilevel"/>
    <w:tmpl w:val="4B9284FA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9"/>
  </w:num>
  <w:num w:numId="3">
    <w:abstractNumId w:val="48"/>
  </w:num>
  <w:num w:numId="4">
    <w:abstractNumId w:val="54"/>
  </w:num>
  <w:num w:numId="5">
    <w:abstractNumId w:val="47"/>
  </w:num>
  <w:num w:numId="6">
    <w:abstractNumId w:val="51"/>
  </w:num>
  <w:num w:numId="7">
    <w:abstractNumId w:val="21"/>
  </w:num>
  <w:num w:numId="8">
    <w:abstractNumId w:val="11"/>
  </w:num>
  <w:num w:numId="9">
    <w:abstractNumId w:val="2"/>
  </w:num>
  <w:num w:numId="10">
    <w:abstractNumId w:val="25"/>
  </w:num>
  <w:num w:numId="11">
    <w:abstractNumId w:val="24"/>
  </w:num>
  <w:num w:numId="12">
    <w:abstractNumId w:val="16"/>
  </w:num>
  <w:num w:numId="13">
    <w:abstractNumId w:val="34"/>
  </w:num>
  <w:num w:numId="14">
    <w:abstractNumId w:val="49"/>
  </w:num>
  <w:num w:numId="15">
    <w:abstractNumId w:val="55"/>
  </w:num>
  <w:num w:numId="16">
    <w:abstractNumId w:val="5"/>
  </w:num>
  <w:num w:numId="17">
    <w:abstractNumId w:val="31"/>
  </w:num>
  <w:num w:numId="18">
    <w:abstractNumId w:val="19"/>
  </w:num>
  <w:num w:numId="19">
    <w:abstractNumId w:val="43"/>
  </w:num>
  <w:num w:numId="20">
    <w:abstractNumId w:val="30"/>
  </w:num>
  <w:num w:numId="21">
    <w:abstractNumId w:val="53"/>
  </w:num>
  <w:num w:numId="22">
    <w:abstractNumId w:val="20"/>
  </w:num>
  <w:num w:numId="23">
    <w:abstractNumId w:val="6"/>
  </w:num>
  <w:num w:numId="24">
    <w:abstractNumId w:val="37"/>
  </w:num>
  <w:num w:numId="25">
    <w:abstractNumId w:val="39"/>
  </w:num>
  <w:num w:numId="26">
    <w:abstractNumId w:val="3"/>
  </w:num>
  <w:num w:numId="27">
    <w:abstractNumId w:val="40"/>
  </w:num>
  <w:num w:numId="28">
    <w:abstractNumId w:val="23"/>
  </w:num>
  <w:num w:numId="29">
    <w:abstractNumId w:val="44"/>
  </w:num>
  <w:num w:numId="30">
    <w:abstractNumId w:val="61"/>
  </w:num>
  <w:num w:numId="31">
    <w:abstractNumId w:val="4"/>
  </w:num>
  <w:num w:numId="32">
    <w:abstractNumId w:val="56"/>
  </w:num>
  <w:num w:numId="33">
    <w:abstractNumId w:val="45"/>
  </w:num>
  <w:num w:numId="34">
    <w:abstractNumId w:val="10"/>
  </w:num>
  <w:num w:numId="35">
    <w:abstractNumId w:val="58"/>
  </w:num>
  <w:num w:numId="36">
    <w:abstractNumId w:val="9"/>
  </w:num>
  <w:num w:numId="37">
    <w:abstractNumId w:val="13"/>
  </w:num>
  <w:num w:numId="38">
    <w:abstractNumId w:val="33"/>
  </w:num>
  <w:num w:numId="39">
    <w:abstractNumId w:val="26"/>
  </w:num>
  <w:num w:numId="40">
    <w:abstractNumId w:val="15"/>
  </w:num>
  <w:num w:numId="41">
    <w:abstractNumId w:val="36"/>
  </w:num>
  <w:num w:numId="42">
    <w:abstractNumId w:val="7"/>
  </w:num>
  <w:num w:numId="43">
    <w:abstractNumId w:val="41"/>
  </w:num>
  <w:num w:numId="44">
    <w:abstractNumId w:val="17"/>
  </w:num>
  <w:num w:numId="45">
    <w:abstractNumId w:val="50"/>
  </w:num>
  <w:num w:numId="46">
    <w:abstractNumId w:val="52"/>
  </w:num>
  <w:num w:numId="4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</w:num>
  <w:num w:numId="49">
    <w:abstractNumId w:val="0"/>
  </w:num>
  <w:num w:numId="50">
    <w:abstractNumId w:val="57"/>
  </w:num>
  <w:num w:numId="51">
    <w:abstractNumId w:val="29"/>
  </w:num>
  <w:num w:numId="52">
    <w:abstractNumId w:val="18"/>
  </w:num>
  <w:num w:numId="53">
    <w:abstractNumId w:val="46"/>
  </w:num>
  <w:num w:numId="54">
    <w:abstractNumId w:val="8"/>
  </w:num>
  <w:num w:numId="55">
    <w:abstractNumId w:val="60"/>
  </w:num>
  <w:num w:numId="56">
    <w:abstractNumId w:val="12"/>
  </w:num>
  <w:num w:numId="57">
    <w:abstractNumId w:val="27"/>
  </w:num>
  <w:num w:numId="58">
    <w:abstractNumId w:val="28"/>
  </w:num>
  <w:num w:numId="59">
    <w:abstractNumId w:val="42"/>
  </w:num>
  <w:num w:numId="60">
    <w:abstractNumId w:val="38"/>
  </w:num>
  <w:num w:numId="61">
    <w:abstractNumId w:val="1"/>
  </w:num>
  <w:num w:numId="62">
    <w:abstractNumId w:val="2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gutterAtTop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38"/>
    <w:rsid w:val="0000043F"/>
    <w:rsid w:val="00000DEF"/>
    <w:rsid w:val="00003382"/>
    <w:rsid w:val="000042FB"/>
    <w:rsid w:val="00004760"/>
    <w:rsid w:val="00004786"/>
    <w:rsid w:val="0000511B"/>
    <w:rsid w:val="00005D25"/>
    <w:rsid w:val="000060C4"/>
    <w:rsid w:val="0000651A"/>
    <w:rsid w:val="000067BB"/>
    <w:rsid w:val="00006A71"/>
    <w:rsid w:val="00006D1C"/>
    <w:rsid w:val="00007031"/>
    <w:rsid w:val="00007116"/>
    <w:rsid w:val="00007C03"/>
    <w:rsid w:val="000105D3"/>
    <w:rsid w:val="000112BF"/>
    <w:rsid w:val="00011794"/>
    <w:rsid w:val="0001275C"/>
    <w:rsid w:val="00012A7D"/>
    <w:rsid w:val="0001305B"/>
    <w:rsid w:val="0001370D"/>
    <w:rsid w:val="000138FF"/>
    <w:rsid w:val="000144EA"/>
    <w:rsid w:val="00014DCD"/>
    <w:rsid w:val="00015D64"/>
    <w:rsid w:val="00016137"/>
    <w:rsid w:val="00016A55"/>
    <w:rsid w:val="00016CF5"/>
    <w:rsid w:val="000173C0"/>
    <w:rsid w:val="00017821"/>
    <w:rsid w:val="0002168F"/>
    <w:rsid w:val="000216D1"/>
    <w:rsid w:val="00023AE7"/>
    <w:rsid w:val="00024436"/>
    <w:rsid w:val="00027275"/>
    <w:rsid w:val="0003188A"/>
    <w:rsid w:val="00035BE1"/>
    <w:rsid w:val="00036671"/>
    <w:rsid w:val="000407F0"/>
    <w:rsid w:val="00040907"/>
    <w:rsid w:val="00040E8F"/>
    <w:rsid w:val="0004101B"/>
    <w:rsid w:val="00041C6E"/>
    <w:rsid w:val="00041E88"/>
    <w:rsid w:val="000420E6"/>
    <w:rsid w:val="0004324F"/>
    <w:rsid w:val="0004638C"/>
    <w:rsid w:val="00051318"/>
    <w:rsid w:val="00052270"/>
    <w:rsid w:val="00052FC3"/>
    <w:rsid w:val="00053A0F"/>
    <w:rsid w:val="00055159"/>
    <w:rsid w:val="0005560E"/>
    <w:rsid w:val="00056BB2"/>
    <w:rsid w:val="0005772A"/>
    <w:rsid w:val="0006014B"/>
    <w:rsid w:val="00060A9F"/>
    <w:rsid w:val="00060F31"/>
    <w:rsid w:val="000611D4"/>
    <w:rsid w:val="000626E2"/>
    <w:rsid w:val="000629D1"/>
    <w:rsid w:val="000629DE"/>
    <w:rsid w:val="00063195"/>
    <w:rsid w:val="0006531D"/>
    <w:rsid w:val="000661B9"/>
    <w:rsid w:val="000665A3"/>
    <w:rsid w:val="00070753"/>
    <w:rsid w:val="000710C2"/>
    <w:rsid w:val="00072301"/>
    <w:rsid w:val="00072DD3"/>
    <w:rsid w:val="000730A2"/>
    <w:rsid w:val="00073785"/>
    <w:rsid w:val="0007504D"/>
    <w:rsid w:val="00075531"/>
    <w:rsid w:val="00075799"/>
    <w:rsid w:val="00081511"/>
    <w:rsid w:val="00082CFA"/>
    <w:rsid w:val="00083444"/>
    <w:rsid w:val="00084402"/>
    <w:rsid w:val="00084E3B"/>
    <w:rsid w:val="000854D2"/>
    <w:rsid w:val="0008580C"/>
    <w:rsid w:val="00086505"/>
    <w:rsid w:val="00087490"/>
    <w:rsid w:val="00087AEA"/>
    <w:rsid w:val="00087C1B"/>
    <w:rsid w:val="000902B9"/>
    <w:rsid w:val="000926BB"/>
    <w:rsid w:val="00092C8D"/>
    <w:rsid w:val="0009348A"/>
    <w:rsid w:val="00093791"/>
    <w:rsid w:val="000938DB"/>
    <w:rsid w:val="000939A9"/>
    <w:rsid w:val="00093D8C"/>
    <w:rsid w:val="00094F10"/>
    <w:rsid w:val="000951F0"/>
    <w:rsid w:val="00095950"/>
    <w:rsid w:val="00096ABB"/>
    <w:rsid w:val="000975CB"/>
    <w:rsid w:val="000A0B11"/>
    <w:rsid w:val="000A138D"/>
    <w:rsid w:val="000A1987"/>
    <w:rsid w:val="000A1E81"/>
    <w:rsid w:val="000A202E"/>
    <w:rsid w:val="000A37EA"/>
    <w:rsid w:val="000A37FC"/>
    <w:rsid w:val="000A49F9"/>
    <w:rsid w:val="000A5208"/>
    <w:rsid w:val="000A5368"/>
    <w:rsid w:val="000A558C"/>
    <w:rsid w:val="000A5780"/>
    <w:rsid w:val="000A5BB0"/>
    <w:rsid w:val="000A5F8D"/>
    <w:rsid w:val="000A62B8"/>
    <w:rsid w:val="000A76E0"/>
    <w:rsid w:val="000A79E4"/>
    <w:rsid w:val="000B015A"/>
    <w:rsid w:val="000B0463"/>
    <w:rsid w:val="000B076C"/>
    <w:rsid w:val="000B0A26"/>
    <w:rsid w:val="000B109C"/>
    <w:rsid w:val="000B1153"/>
    <w:rsid w:val="000B17C6"/>
    <w:rsid w:val="000B2AEC"/>
    <w:rsid w:val="000B308E"/>
    <w:rsid w:val="000B3155"/>
    <w:rsid w:val="000B362A"/>
    <w:rsid w:val="000B517F"/>
    <w:rsid w:val="000B67B4"/>
    <w:rsid w:val="000B692A"/>
    <w:rsid w:val="000B6F10"/>
    <w:rsid w:val="000B7205"/>
    <w:rsid w:val="000C14D2"/>
    <w:rsid w:val="000C40A3"/>
    <w:rsid w:val="000C4A4B"/>
    <w:rsid w:val="000C4AB3"/>
    <w:rsid w:val="000C6975"/>
    <w:rsid w:val="000C735D"/>
    <w:rsid w:val="000C7DE4"/>
    <w:rsid w:val="000D14A6"/>
    <w:rsid w:val="000D1F72"/>
    <w:rsid w:val="000D2023"/>
    <w:rsid w:val="000D246C"/>
    <w:rsid w:val="000D3657"/>
    <w:rsid w:val="000D3BFB"/>
    <w:rsid w:val="000D48CE"/>
    <w:rsid w:val="000D4A65"/>
    <w:rsid w:val="000D4C80"/>
    <w:rsid w:val="000D52FA"/>
    <w:rsid w:val="000D612D"/>
    <w:rsid w:val="000D67A0"/>
    <w:rsid w:val="000D697A"/>
    <w:rsid w:val="000D7F36"/>
    <w:rsid w:val="000E0233"/>
    <w:rsid w:val="000E122F"/>
    <w:rsid w:val="000E1C40"/>
    <w:rsid w:val="000E3A81"/>
    <w:rsid w:val="000E414B"/>
    <w:rsid w:val="000E4BDD"/>
    <w:rsid w:val="000E51FC"/>
    <w:rsid w:val="000E67EE"/>
    <w:rsid w:val="000E6D8A"/>
    <w:rsid w:val="000E71BD"/>
    <w:rsid w:val="000E7519"/>
    <w:rsid w:val="000F2948"/>
    <w:rsid w:val="000F2E04"/>
    <w:rsid w:val="000F35DA"/>
    <w:rsid w:val="000F3A43"/>
    <w:rsid w:val="000F531F"/>
    <w:rsid w:val="000F5561"/>
    <w:rsid w:val="000F6AE2"/>
    <w:rsid w:val="000F78F5"/>
    <w:rsid w:val="000F7F37"/>
    <w:rsid w:val="0010074E"/>
    <w:rsid w:val="001009B4"/>
    <w:rsid w:val="00101B16"/>
    <w:rsid w:val="0010291E"/>
    <w:rsid w:val="00103138"/>
    <w:rsid w:val="001053D7"/>
    <w:rsid w:val="001060B4"/>
    <w:rsid w:val="00106B7D"/>
    <w:rsid w:val="00107131"/>
    <w:rsid w:val="001075AC"/>
    <w:rsid w:val="00107809"/>
    <w:rsid w:val="001078D1"/>
    <w:rsid w:val="00107B4A"/>
    <w:rsid w:val="00110141"/>
    <w:rsid w:val="00111169"/>
    <w:rsid w:val="00111372"/>
    <w:rsid w:val="001119CF"/>
    <w:rsid w:val="00111DF7"/>
    <w:rsid w:val="00112CF7"/>
    <w:rsid w:val="00116C96"/>
    <w:rsid w:val="0012027F"/>
    <w:rsid w:val="0012036E"/>
    <w:rsid w:val="0012102C"/>
    <w:rsid w:val="00121E47"/>
    <w:rsid w:val="00122AAD"/>
    <w:rsid w:val="00123ED8"/>
    <w:rsid w:val="00126C3A"/>
    <w:rsid w:val="00126C6E"/>
    <w:rsid w:val="00127DB9"/>
    <w:rsid w:val="0013042E"/>
    <w:rsid w:val="00130EDA"/>
    <w:rsid w:val="00131E8E"/>
    <w:rsid w:val="0013233A"/>
    <w:rsid w:val="00133F9E"/>
    <w:rsid w:val="001346A3"/>
    <w:rsid w:val="001366C6"/>
    <w:rsid w:val="00140976"/>
    <w:rsid w:val="001421F1"/>
    <w:rsid w:val="00142D32"/>
    <w:rsid w:val="00143035"/>
    <w:rsid w:val="00143D05"/>
    <w:rsid w:val="0014456C"/>
    <w:rsid w:val="001448C4"/>
    <w:rsid w:val="001448E5"/>
    <w:rsid w:val="00144B56"/>
    <w:rsid w:val="00144BC8"/>
    <w:rsid w:val="00144C02"/>
    <w:rsid w:val="00144ECB"/>
    <w:rsid w:val="00146E20"/>
    <w:rsid w:val="0014727A"/>
    <w:rsid w:val="00151424"/>
    <w:rsid w:val="001517B3"/>
    <w:rsid w:val="00151D2F"/>
    <w:rsid w:val="00152DA4"/>
    <w:rsid w:val="001536F7"/>
    <w:rsid w:val="001556FF"/>
    <w:rsid w:val="00156571"/>
    <w:rsid w:val="00156577"/>
    <w:rsid w:val="00157D42"/>
    <w:rsid w:val="00157DB1"/>
    <w:rsid w:val="00157E5A"/>
    <w:rsid w:val="0016047B"/>
    <w:rsid w:val="00160554"/>
    <w:rsid w:val="00160922"/>
    <w:rsid w:val="00160C7A"/>
    <w:rsid w:val="00160C86"/>
    <w:rsid w:val="00161070"/>
    <w:rsid w:val="00161909"/>
    <w:rsid w:val="001625BD"/>
    <w:rsid w:val="00163698"/>
    <w:rsid w:val="001639D0"/>
    <w:rsid w:val="00164016"/>
    <w:rsid w:val="0016422B"/>
    <w:rsid w:val="00164E3C"/>
    <w:rsid w:val="00166558"/>
    <w:rsid w:val="00166682"/>
    <w:rsid w:val="001679A8"/>
    <w:rsid w:val="00171AA6"/>
    <w:rsid w:val="001724EA"/>
    <w:rsid w:val="001741A7"/>
    <w:rsid w:val="0017423A"/>
    <w:rsid w:val="00175F7D"/>
    <w:rsid w:val="0017614D"/>
    <w:rsid w:val="00176371"/>
    <w:rsid w:val="00177AB8"/>
    <w:rsid w:val="00177CC0"/>
    <w:rsid w:val="00177F5B"/>
    <w:rsid w:val="00180621"/>
    <w:rsid w:val="00181BD0"/>
    <w:rsid w:val="00181F4F"/>
    <w:rsid w:val="00182B4F"/>
    <w:rsid w:val="00182EF5"/>
    <w:rsid w:val="001835FA"/>
    <w:rsid w:val="00183C6C"/>
    <w:rsid w:val="001844BD"/>
    <w:rsid w:val="001855B1"/>
    <w:rsid w:val="00185ECF"/>
    <w:rsid w:val="00185F11"/>
    <w:rsid w:val="0018647E"/>
    <w:rsid w:val="001869FE"/>
    <w:rsid w:val="00186A78"/>
    <w:rsid w:val="0018783B"/>
    <w:rsid w:val="00190446"/>
    <w:rsid w:val="001906D0"/>
    <w:rsid w:val="00190B44"/>
    <w:rsid w:val="00191EEC"/>
    <w:rsid w:val="00193274"/>
    <w:rsid w:val="00193475"/>
    <w:rsid w:val="00193954"/>
    <w:rsid w:val="0019402D"/>
    <w:rsid w:val="001941D8"/>
    <w:rsid w:val="00194278"/>
    <w:rsid w:val="0019468D"/>
    <w:rsid w:val="001948E4"/>
    <w:rsid w:val="00194EEF"/>
    <w:rsid w:val="0019583B"/>
    <w:rsid w:val="00196F1A"/>
    <w:rsid w:val="001A0515"/>
    <w:rsid w:val="001A0D22"/>
    <w:rsid w:val="001A1930"/>
    <w:rsid w:val="001A2487"/>
    <w:rsid w:val="001A2DF3"/>
    <w:rsid w:val="001A332E"/>
    <w:rsid w:val="001A3475"/>
    <w:rsid w:val="001A352E"/>
    <w:rsid w:val="001A3815"/>
    <w:rsid w:val="001A3EF2"/>
    <w:rsid w:val="001A4582"/>
    <w:rsid w:val="001A4F62"/>
    <w:rsid w:val="001A5D0A"/>
    <w:rsid w:val="001A6323"/>
    <w:rsid w:val="001A64D8"/>
    <w:rsid w:val="001A75FA"/>
    <w:rsid w:val="001A7C2A"/>
    <w:rsid w:val="001A7D79"/>
    <w:rsid w:val="001B213E"/>
    <w:rsid w:val="001B21C8"/>
    <w:rsid w:val="001B2ABD"/>
    <w:rsid w:val="001B313A"/>
    <w:rsid w:val="001B3268"/>
    <w:rsid w:val="001B3A17"/>
    <w:rsid w:val="001B4CBC"/>
    <w:rsid w:val="001B6445"/>
    <w:rsid w:val="001B68A6"/>
    <w:rsid w:val="001B6D8F"/>
    <w:rsid w:val="001B726F"/>
    <w:rsid w:val="001C0A7A"/>
    <w:rsid w:val="001C1609"/>
    <w:rsid w:val="001C2D48"/>
    <w:rsid w:val="001C30B5"/>
    <w:rsid w:val="001C3691"/>
    <w:rsid w:val="001C48EB"/>
    <w:rsid w:val="001C58B8"/>
    <w:rsid w:val="001C6014"/>
    <w:rsid w:val="001C66E0"/>
    <w:rsid w:val="001C7127"/>
    <w:rsid w:val="001D063C"/>
    <w:rsid w:val="001D086F"/>
    <w:rsid w:val="001D1B3F"/>
    <w:rsid w:val="001D1FF4"/>
    <w:rsid w:val="001D255B"/>
    <w:rsid w:val="001D28BD"/>
    <w:rsid w:val="001D42DF"/>
    <w:rsid w:val="001D44B5"/>
    <w:rsid w:val="001D4675"/>
    <w:rsid w:val="001D55C3"/>
    <w:rsid w:val="001D58A6"/>
    <w:rsid w:val="001D7CAD"/>
    <w:rsid w:val="001E0BDC"/>
    <w:rsid w:val="001E124D"/>
    <w:rsid w:val="001E197F"/>
    <w:rsid w:val="001E235C"/>
    <w:rsid w:val="001E26AF"/>
    <w:rsid w:val="001E2D03"/>
    <w:rsid w:val="001E2D85"/>
    <w:rsid w:val="001E3B9F"/>
    <w:rsid w:val="001E4D8E"/>
    <w:rsid w:val="001E56D0"/>
    <w:rsid w:val="001E5AA5"/>
    <w:rsid w:val="001E5B26"/>
    <w:rsid w:val="001E735F"/>
    <w:rsid w:val="001E77F7"/>
    <w:rsid w:val="001F1912"/>
    <w:rsid w:val="001F1A60"/>
    <w:rsid w:val="001F3101"/>
    <w:rsid w:val="001F46C0"/>
    <w:rsid w:val="001F4AC3"/>
    <w:rsid w:val="001F4D2D"/>
    <w:rsid w:val="001F56F2"/>
    <w:rsid w:val="001F5F27"/>
    <w:rsid w:val="001F710B"/>
    <w:rsid w:val="001F760B"/>
    <w:rsid w:val="00200F57"/>
    <w:rsid w:val="00203683"/>
    <w:rsid w:val="00203798"/>
    <w:rsid w:val="002043FD"/>
    <w:rsid w:val="002046F8"/>
    <w:rsid w:val="0020498E"/>
    <w:rsid w:val="00207343"/>
    <w:rsid w:val="0020777F"/>
    <w:rsid w:val="002077D7"/>
    <w:rsid w:val="002101DE"/>
    <w:rsid w:val="00210FBF"/>
    <w:rsid w:val="002126F0"/>
    <w:rsid w:val="00212967"/>
    <w:rsid w:val="00212EA0"/>
    <w:rsid w:val="00213203"/>
    <w:rsid w:val="00213C2A"/>
    <w:rsid w:val="00213D6E"/>
    <w:rsid w:val="0021429E"/>
    <w:rsid w:val="00215D84"/>
    <w:rsid w:val="00215E1C"/>
    <w:rsid w:val="00216832"/>
    <w:rsid w:val="00220838"/>
    <w:rsid w:val="00220964"/>
    <w:rsid w:val="0022130F"/>
    <w:rsid w:val="00221833"/>
    <w:rsid w:val="002227E6"/>
    <w:rsid w:val="00223113"/>
    <w:rsid w:val="00224062"/>
    <w:rsid w:val="00224270"/>
    <w:rsid w:val="0022470D"/>
    <w:rsid w:val="00224D53"/>
    <w:rsid w:val="00230045"/>
    <w:rsid w:val="00230672"/>
    <w:rsid w:val="00231062"/>
    <w:rsid w:val="00232643"/>
    <w:rsid w:val="0023370E"/>
    <w:rsid w:val="00236A63"/>
    <w:rsid w:val="00236D3C"/>
    <w:rsid w:val="00236D9B"/>
    <w:rsid w:val="00237909"/>
    <w:rsid w:val="0024042F"/>
    <w:rsid w:val="002416C4"/>
    <w:rsid w:val="00243689"/>
    <w:rsid w:val="00245A77"/>
    <w:rsid w:val="00246BA9"/>
    <w:rsid w:val="002470B9"/>
    <w:rsid w:val="00247FDF"/>
    <w:rsid w:val="002518AC"/>
    <w:rsid w:val="00252BF7"/>
    <w:rsid w:val="00252F62"/>
    <w:rsid w:val="002535F9"/>
    <w:rsid w:val="0025467A"/>
    <w:rsid w:val="00254A0F"/>
    <w:rsid w:val="00254FEB"/>
    <w:rsid w:val="002572A8"/>
    <w:rsid w:val="002600EA"/>
    <w:rsid w:val="00260A0F"/>
    <w:rsid w:val="00260A36"/>
    <w:rsid w:val="00260A81"/>
    <w:rsid w:val="00260D62"/>
    <w:rsid w:val="00260FC6"/>
    <w:rsid w:val="00261715"/>
    <w:rsid w:val="00261766"/>
    <w:rsid w:val="002618A7"/>
    <w:rsid w:val="00261B6A"/>
    <w:rsid w:val="00262C5F"/>
    <w:rsid w:val="00263F43"/>
    <w:rsid w:val="00263FAB"/>
    <w:rsid w:val="00264487"/>
    <w:rsid w:val="00266B62"/>
    <w:rsid w:val="0026719F"/>
    <w:rsid w:val="002671C6"/>
    <w:rsid w:val="00267F84"/>
    <w:rsid w:val="00270297"/>
    <w:rsid w:val="00270C97"/>
    <w:rsid w:val="00270E27"/>
    <w:rsid w:val="002716DC"/>
    <w:rsid w:val="00271B12"/>
    <w:rsid w:val="00271F97"/>
    <w:rsid w:val="00273C30"/>
    <w:rsid w:val="00273CE7"/>
    <w:rsid w:val="00273E91"/>
    <w:rsid w:val="00275341"/>
    <w:rsid w:val="00275D65"/>
    <w:rsid w:val="00275F31"/>
    <w:rsid w:val="002760E4"/>
    <w:rsid w:val="00276E12"/>
    <w:rsid w:val="00277A47"/>
    <w:rsid w:val="00277A9B"/>
    <w:rsid w:val="00280040"/>
    <w:rsid w:val="0028071A"/>
    <w:rsid w:val="00281115"/>
    <w:rsid w:val="002812AE"/>
    <w:rsid w:val="00281D89"/>
    <w:rsid w:val="0028340D"/>
    <w:rsid w:val="00283744"/>
    <w:rsid w:val="002838B3"/>
    <w:rsid w:val="00283ED9"/>
    <w:rsid w:val="00283FAC"/>
    <w:rsid w:val="00284258"/>
    <w:rsid w:val="00284684"/>
    <w:rsid w:val="002850C1"/>
    <w:rsid w:val="0028544D"/>
    <w:rsid w:val="002856B4"/>
    <w:rsid w:val="002856BA"/>
    <w:rsid w:val="00286193"/>
    <w:rsid w:val="00286B1A"/>
    <w:rsid w:val="00286EC9"/>
    <w:rsid w:val="002871BB"/>
    <w:rsid w:val="002872C4"/>
    <w:rsid w:val="002879AA"/>
    <w:rsid w:val="00287F2F"/>
    <w:rsid w:val="002921EA"/>
    <w:rsid w:val="00292681"/>
    <w:rsid w:val="00292A80"/>
    <w:rsid w:val="0029305C"/>
    <w:rsid w:val="002939C6"/>
    <w:rsid w:val="00294332"/>
    <w:rsid w:val="00294F0E"/>
    <w:rsid w:val="002956CF"/>
    <w:rsid w:val="002961B8"/>
    <w:rsid w:val="0029687E"/>
    <w:rsid w:val="00296B45"/>
    <w:rsid w:val="00297350"/>
    <w:rsid w:val="002975C0"/>
    <w:rsid w:val="002A055C"/>
    <w:rsid w:val="002A1867"/>
    <w:rsid w:val="002A3C08"/>
    <w:rsid w:val="002A4ED4"/>
    <w:rsid w:val="002A575C"/>
    <w:rsid w:val="002A6375"/>
    <w:rsid w:val="002A748B"/>
    <w:rsid w:val="002A77AD"/>
    <w:rsid w:val="002A7EC2"/>
    <w:rsid w:val="002B1155"/>
    <w:rsid w:val="002B1360"/>
    <w:rsid w:val="002B1416"/>
    <w:rsid w:val="002B17D4"/>
    <w:rsid w:val="002B1A94"/>
    <w:rsid w:val="002B1E8E"/>
    <w:rsid w:val="002B2050"/>
    <w:rsid w:val="002B388F"/>
    <w:rsid w:val="002B42B4"/>
    <w:rsid w:val="002B636B"/>
    <w:rsid w:val="002B6CE0"/>
    <w:rsid w:val="002C0027"/>
    <w:rsid w:val="002C0207"/>
    <w:rsid w:val="002C04E8"/>
    <w:rsid w:val="002C08FA"/>
    <w:rsid w:val="002C0EAF"/>
    <w:rsid w:val="002C2481"/>
    <w:rsid w:val="002C2861"/>
    <w:rsid w:val="002C29C4"/>
    <w:rsid w:val="002C4975"/>
    <w:rsid w:val="002C4DF9"/>
    <w:rsid w:val="002C4EB4"/>
    <w:rsid w:val="002C5312"/>
    <w:rsid w:val="002C5D1D"/>
    <w:rsid w:val="002C627F"/>
    <w:rsid w:val="002C67D7"/>
    <w:rsid w:val="002C6ADB"/>
    <w:rsid w:val="002C7F00"/>
    <w:rsid w:val="002D02D4"/>
    <w:rsid w:val="002D04D8"/>
    <w:rsid w:val="002D0C8E"/>
    <w:rsid w:val="002D11FA"/>
    <w:rsid w:val="002D1841"/>
    <w:rsid w:val="002D2018"/>
    <w:rsid w:val="002D3C8D"/>
    <w:rsid w:val="002D4E95"/>
    <w:rsid w:val="002D5610"/>
    <w:rsid w:val="002D57E2"/>
    <w:rsid w:val="002E04B2"/>
    <w:rsid w:val="002E1C64"/>
    <w:rsid w:val="002E45D0"/>
    <w:rsid w:val="002E59C8"/>
    <w:rsid w:val="002E5BF9"/>
    <w:rsid w:val="002E6A19"/>
    <w:rsid w:val="002E6B60"/>
    <w:rsid w:val="002E7286"/>
    <w:rsid w:val="002E7C52"/>
    <w:rsid w:val="002E7CE7"/>
    <w:rsid w:val="002F2E16"/>
    <w:rsid w:val="002F3B4A"/>
    <w:rsid w:val="002F3C5E"/>
    <w:rsid w:val="002F4345"/>
    <w:rsid w:val="002F4625"/>
    <w:rsid w:val="002F5EE4"/>
    <w:rsid w:val="002F6977"/>
    <w:rsid w:val="002F7870"/>
    <w:rsid w:val="00301ED1"/>
    <w:rsid w:val="00302829"/>
    <w:rsid w:val="00302B67"/>
    <w:rsid w:val="003030DD"/>
    <w:rsid w:val="0030331E"/>
    <w:rsid w:val="00303706"/>
    <w:rsid w:val="00303D3E"/>
    <w:rsid w:val="00304854"/>
    <w:rsid w:val="00304E4B"/>
    <w:rsid w:val="00305947"/>
    <w:rsid w:val="00307D21"/>
    <w:rsid w:val="00310712"/>
    <w:rsid w:val="00310976"/>
    <w:rsid w:val="00310B02"/>
    <w:rsid w:val="00310ED8"/>
    <w:rsid w:val="0031114A"/>
    <w:rsid w:val="00315ACD"/>
    <w:rsid w:val="0032066E"/>
    <w:rsid w:val="0032079F"/>
    <w:rsid w:val="00321BB7"/>
    <w:rsid w:val="00321D08"/>
    <w:rsid w:val="003226A3"/>
    <w:rsid w:val="00322E8A"/>
    <w:rsid w:val="003239B8"/>
    <w:rsid w:val="00323A5E"/>
    <w:rsid w:val="00324126"/>
    <w:rsid w:val="00324925"/>
    <w:rsid w:val="00324AE4"/>
    <w:rsid w:val="003256C1"/>
    <w:rsid w:val="003260B0"/>
    <w:rsid w:val="00326B88"/>
    <w:rsid w:val="00326D07"/>
    <w:rsid w:val="00327EA8"/>
    <w:rsid w:val="0033050C"/>
    <w:rsid w:val="00330735"/>
    <w:rsid w:val="0033257E"/>
    <w:rsid w:val="00332C2D"/>
    <w:rsid w:val="00332FC6"/>
    <w:rsid w:val="003347B5"/>
    <w:rsid w:val="003348F1"/>
    <w:rsid w:val="003352C5"/>
    <w:rsid w:val="003353B0"/>
    <w:rsid w:val="0033619A"/>
    <w:rsid w:val="00336624"/>
    <w:rsid w:val="00336AC7"/>
    <w:rsid w:val="00336B30"/>
    <w:rsid w:val="00336BD6"/>
    <w:rsid w:val="00340069"/>
    <w:rsid w:val="00340685"/>
    <w:rsid w:val="00340AD4"/>
    <w:rsid w:val="003435C4"/>
    <w:rsid w:val="00346FB8"/>
    <w:rsid w:val="00351989"/>
    <w:rsid w:val="0035264D"/>
    <w:rsid w:val="00353232"/>
    <w:rsid w:val="00353240"/>
    <w:rsid w:val="00353549"/>
    <w:rsid w:val="00353604"/>
    <w:rsid w:val="00353C7B"/>
    <w:rsid w:val="003548A2"/>
    <w:rsid w:val="003549D2"/>
    <w:rsid w:val="00354BBA"/>
    <w:rsid w:val="00354E82"/>
    <w:rsid w:val="00355229"/>
    <w:rsid w:val="003624C9"/>
    <w:rsid w:val="00362713"/>
    <w:rsid w:val="0036439C"/>
    <w:rsid w:val="003649A3"/>
    <w:rsid w:val="00364F75"/>
    <w:rsid w:val="00365761"/>
    <w:rsid w:val="00365B3D"/>
    <w:rsid w:val="00365B4F"/>
    <w:rsid w:val="00366E06"/>
    <w:rsid w:val="003679A6"/>
    <w:rsid w:val="00370C3C"/>
    <w:rsid w:val="00371236"/>
    <w:rsid w:val="00371863"/>
    <w:rsid w:val="00371D4E"/>
    <w:rsid w:val="0037289D"/>
    <w:rsid w:val="0037289E"/>
    <w:rsid w:val="00373590"/>
    <w:rsid w:val="003739FE"/>
    <w:rsid w:val="00374230"/>
    <w:rsid w:val="00374519"/>
    <w:rsid w:val="003761AB"/>
    <w:rsid w:val="00376369"/>
    <w:rsid w:val="003764A1"/>
    <w:rsid w:val="003766A8"/>
    <w:rsid w:val="00376A4B"/>
    <w:rsid w:val="003777D9"/>
    <w:rsid w:val="00377A1B"/>
    <w:rsid w:val="0038024E"/>
    <w:rsid w:val="0038060E"/>
    <w:rsid w:val="00380E46"/>
    <w:rsid w:val="003819F5"/>
    <w:rsid w:val="003825AE"/>
    <w:rsid w:val="00382C00"/>
    <w:rsid w:val="003835C2"/>
    <w:rsid w:val="00383829"/>
    <w:rsid w:val="0038451A"/>
    <w:rsid w:val="003855BF"/>
    <w:rsid w:val="00385A04"/>
    <w:rsid w:val="00387056"/>
    <w:rsid w:val="003873CF"/>
    <w:rsid w:val="00387699"/>
    <w:rsid w:val="00390A4C"/>
    <w:rsid w:val="00391239"/>
    <w:rsid w:val="00391C38"/>
    <w:rsid w:val="0039317D"/>
    <w:rsid w:val="00395C4C"/>
    <w:rsid w:val="003963EC"/>
    <w:rsid w:val="00397E60"/>
    <w:rsid w:val="003A04D5"/>
    <w:rsid w:val="003A1E0D"/>
    <w:rsid w:val="003A321D"/>
    <w:rsid w:val="003A38C0"/>
    <w:rsid w:val="003A435C"/>
    <w:rsid w:val="003A54FB"/>
    <w:rsid w:val="003A5D61"/>
    <w:rsid w:val="003A770D"/>
    <w:rsid w:val="003B04D2"/>
    <w:rsid w:val="003B0D3B"/>
    <w:rsid w:val="003B1AF9"/>
    <w:rsid w:val="003B2283"/>
    <w:rsid w:val="003B35D9"/>
    <w:rsid w:val="003B4CDF"/>
    <w:rsid w:val="003B4E52"/>
    <w:rsid w:val="003B6121"/>
    <w:rsid w:val="003B67E6"/>
    <w:rsid w:val="003B77B4"/>
    <w:rsid w:val="003C044A"/>
    <w:rsid w:val="003C0FA6"/>
    <w:rsid w:val="003C12E5"/>
    <w:rsid w:val="003C1CA2"/>
    <w:rsid w:val="003C24A6"/>
    <w:rsid w:val="003C27F1"/>
    <w:rsid w:val="003C3453"/>
    <w:rsid w:val="003C56D4"/>
    <w:rsid w:val="003C5A2E"/>
    <w:rsid w:val="003C5A95"/>
    <w:rsid w:val="003C66B2"/>
    <w:rsid w:val="003C68A3"/>
    <w:rsid w:val="003C7454"/>
    <w:rsid w:val="003C75BC"/>
    <w:rsid w:val="003D0E61"/>
    <w:rsid w:val="003D19F0"/>
    <w:rsid w:val="003D1DE3"/>
    <w:rsid w:val="003D2164"/>
    <w:rsid w:val="003D3EAE"/>
    <w:rsid w:val="003D431F"/>
    <w:rsid w:val="003D5518"/>
    <w:rsid w:val="003D5B44"/>
    <w:rsid w:val="003D5D8C"/>
    <w:rsid w:val="003D62AC"/>
    <w:rsid w:val="003D7179"/>
    <w:rsid w:val="003D756B"/>
    <w:rsid w:val="003D7AA5"/>
    <w:rsid w:val="003E0CA2"/>
    <w:rsid w:val="003E1A66"/>
    <w:rsid w:val="003E27C3"/>
    <w:rsid w:val="003E3760"/>
    <w:rsid w:val="003E4890"/>
    <w:rsid w:val="003E51AE"/>
    <w:rsid w:val="003E54AB"/>
    <w:rsid w:val="003E6328"/>
    <w:rsid w:val="003E7ABA"/>
    <w:rsid w:val="003F0D03"/>
    <w:rsid w:val="003F228E"/>
    <w:rsid w:val="003F287C"/>
    <w:rsid w:val="003F324F"/>
    <w:rsid w:val="003F3BB3"/>
    <w:rsid w:val="003F4F56"/>
    <w:rsid w:val="003F6CA2"/>
    <w:rsid w:val="003F70C1"/>
    <w:rsid w:val="003F7DAF"/>
    <w:rsid w:val="004007CE"/>
    <w:rsid w:val="00400D65"/>
    <w:rsid w:val="0040133B"/>
    <w:rsid w:val="004020A9"/>
    <w:rsid w:val="0040253F"/>
    <w:rsid w:val="00402988"/>
    <w:rsid w:val="00402DEA"/>
    <w:rsid w:val="00403345"/>
    <w:rsid w:val="00404B8D"/>
    <w:rsid w:val="00405020"/>
    <w:rsid w:val="00405236"/>
    <w:rsid w:val="004078B0"/>
    <w:rsid w:val="00407B19"/>
    <w:rsid w:val="00407FC1"/>
    <w:rsid w:val="004102B3"/>
    <w:rsid w:val="0041132A"/>
    <w:rsid w:val="0041280C"/>
    <w:rsid w:val="004137B9"/>
    <w:rsid w:val="00413BCA"/>
    <w:rsid w:val="00413EA4"/>
    <w:rsid w:val="004152AD"/>
    <w:rsid w:val="00415A83"/>
    <w:rsid w:val="00415F9E"/>
    <w:rsid w:val="00416BE7"/>
    <w:rsid w:val="00417B0B"/>
    <w:rsid w:val="004200BD"/>
    <w:rsid w:val="0042087B"/>
    <w:rsid w:val="0042112B"/>
    <w:rsid w:val="00421CD1"/>
    <w:rsid w:val="00421E29"/>
    <w:rsid w:val="0042261A"/>
    <w:rsid w:val="0042474D"/>
    <w:rsid w:val="00424F0B"/>
    <w:rsid w:val="00426220"/>
    <w:rsid w:val="00426D3A"/>
    <w:rsid w:val="00427825"/>
    <w:rsid w:val="004301EA"/>
    <w:rsid w:val="00430F33"/>
    <w:rsid w:val="00431893"/>
    <w:rsid w:val="00431996"/>
    <w:rsid w:val="00432B9F"/>
    <w:rsid w:val="00433954"/>
    <w:rsid w:val="00434008"/>
    <w:rsid w:val="00434179"/>
    <w:rsid w:val="00435FF5"/>
    <w:rsid w:val="00436668"/>
    <w:rsid w:val="00437808"/>
    <w:rsid w:val="00441105"/>
    <w:rsid w:val="00441A43"/>
    <w:rsid w:val="00441D3E"/>
    <w:rsid w:val="00442FF6"/>
    <w:rsid w:val="004430C4"/>
    <w:rsid w:val="004443AC"/>
    <w:rsid w:val="00444638"/>
    <w:rsid w:val="00444CBF"/>
    <w:rsid w:val="00445853"/>
    <w:rsid w:val="00445C96"/>
    <w:rsid w:val="00446C44"/>
    <w:rsid w:val="00447482"/>
    <w:rsid w:val="00447C76"/>
    <w:rsid w:val="00450751"/>
    <w:rsid w:val="004514F3"/>
    <w:rsid w:val="00451B85"/>
    <w:rsid w:val="004520D5"/>
    <w:rsid w:val="00452450"/>
    <w:rsid w:val="004527BD"/>
    <w:rsid w:val="00452913"/>
    <w:rsid w:val="0045311E"/>
    <w:rsid w:val="00454765"/>
    <w:rsid w:val="004565DD"/>
    <w:rsid w:val="00456B91"/>
    <w:rsid w:val="00457AD2"/>
    <w:rsid w:val="00460A27"/>
    <w:rsid w:val="00460ADF"/>
    <w:rsid w:val="00463DF8"/>
    <w:rsid w:val="0046422C"/>
    <w:rsid w:val="004645DC"/>
    <w:rsid w:val="00464BF6"/>
    <w:rsid w:val="00466231"/>
    <w:rsid w:val="00466AE9"/>
    <w:rsid w:val="00466D7E"/>
    <w:rsid w:val="00467377"/>
    <w:rsid w:val="00470AE3"/>
    <w:rsid w:val="00471684"/>
    <w:rsid w:val="004724A9"/>
    <w:rsid w:val="00475204"/>
    <w:rsid w:val="00475207"/>
    <w:rsid w:val="004752A7"/>
    <w:rsid w:val="0047660F"/>
    <w:rsid w:val="0047796A"/>
    <w:rsid w:val="004779AB"/>
    <w:rsid w:val="00480554"/>
    <w:rsid w:val="00481C7F"/>
    <w:rsid w:val="00482436"/>
    <w:rsid w:val="00482C1D"/>
    <w:rsid w:val="00482E3E"/>
    <w:rsid w:val="00483879"/>
    <w:rsid w:val="004847D6"/>
    <w:rsid w:val="00484FDD"/>
    <w:rsid w:val="0048535B"/>
    <w:rsid w:val="00486647"/>
    <w:rsid w:val="004866DF"/>
    <w:rsid w:val="004877D9"/>
    <w:rsid w:val="0049046F"/>
    <w:rsid w:val="00490C70"/>
    <w:rsid w:val="004917D9"/>
    <w:rsid w:val="00491D4E"/>
    <w:rsid w:val="00492446"/>
    <w:rsid w:val="004944FC"/>
    <w:rsid w:val="00495F11"/>
    <w:rsid w:val="004963DF"/>
    <w:rsid w:val="00497E36"/>
    <w:rsid w:val="004A01EB"/>
    <w:rsid w:val="004A1BAF"/>
    <w:rsid w:val="004A2763"/>
    <w:rsid w:val="004A27ED"/>
    <w:rsid w:val="004A2C9D"/>
    <w:rsid w:val="004A312F"/>
    <w:rsid w:val="004A6414"/>
    <w:rsid w:val="004A643C"/>
    <w:rsid w:val="004A69AC"/>
    <w:rsid w:val="004A6EDB"/>
    <w:rsid w:val="004A7181"/>
    <w:rsid w:val="004B270A"/>
    <w:rsid w:val="004B42E3"/>
    <w:rsid w:val="004B4D19"/>
    <w:rsid w:val="004B54B0"/>
    <w:rsid w:val="004B672C"/>
    <w:rsid w:val="004B70A4"/>
    <w:rsid w:val="004B7F9E"/>
    <w:rsid w:val="004C0761"/>
    <w:rsid w:val="004C0909"/>
    <w:rsid w:val="004C0E89"/>
    <w:rsid w:val="004C249B"/>
    <w:rsid w:val="004C345E"/>
    <w:rsid w:val="004C4857"/>
    <w:rsid w:val="004C4E93"/>
    <w:rsid w:val="004C591A"/>
    <w:rsid w:val="004C59E0"/>
    <w:rsid w:val="004C5C93"/>
    <w:rsid w:val="004C5EFF"/>
    <w:rsid w:val="004C660E"/>
    <w:rsid w:val="004D0E16"/>
    <w:rsid w:val="004D267A"/>
    <w:rsid w:val="004D2A23"/>
    <w:rsid w:val="004D2E81"/>
    <w:rsid w:val="004D342A"/>
    <w:rsid w:val="004D3EDB"/>
    <w:rsid w:val="004D4408"/>
    <w:rsid w:val="004D5141"/>
    <w:rsid w:val="004D759B"/>
    <w:rsid w:val="004D7CB1"/>
    <w:rsid w:val="004E0C1D"/>
    <w:rsid w:val="004E0DBC"/>
    <w:rsid w:val="004E1F5C"/>
    <w:rsid w:val="004E20FC"/>
    <w:rsid w:val="004E210E"/>
    <w:rsid w:val="004E2164"/>
    <w:rsid w:val="004E2D58"/>
    <w:rsid w:val="004E3051"/>
    <w:rsid w:val="004E31CC"/>
    <w:rsid w:val="004E3289"/>
    <w:rsid w:val="004E37C8"/>
    <w:rsid w:val="004E3ACC"/>
    <w:rsid w:val="004E43BB"/>
    <w:rsid w:val="004E63FD"/>
    <w:rsid w:val="004E6477"/>
    <w:rsid w:val="004E71FC"/>
    <w:rsid w:val="004E7F4B"/>
    <w:rsid w:val="004F0268"/>
    <w:rsid w:val="004F0D90"/>
    <w:rsid w:val="004F1144"/>
    <w:rsid w:val="004F1AF7"/>
    <w:rsid w:val="004F21CF"/>
    <w:rsid w:val="004F4D9D"/>
    <w:rsid w:val="004F5822"/>
    <w:rsid w:val="004F6896"/>
    <w:rsid w:val="004F6BAC"/>
    <w:rsid w:val="004F76B8"/>
    <w:rsid w:val="004F772E"/>
    <w:rsid w:val="004F7959"/>
    <w:rsid w:val="004F7DAD"/>
    <w:rsid w:val="00502F5C"/>
    <w:rsid w:val="00503278"/>
    <w:rsid w:val="00503DED"/>
    <w:rsid w:val="00503E1A"/>
    <w:rsid w:val="005063CD"/>
    <w:rsid w:val="005074CD"/>
    <w:rsid w:val="00507CC8"/>
    <w:rsid w:val="00507F2C"/>
    <w:rsid w:val="0051031F"/>
    <w:rsid w:val="0051210F"/>
    <w:rsid w:val="005147FD"/>
    <w:rsid w:val="005165C5"/>
    <w:rsid w:val="00516BFF"/>
    <w:rsid w:val="005170B2"/>
    <w:rsid w:val="00517235"/>
    <w:rsid w:val="005203D3"/>
    <w:rsid w:val="00520E0D"/>
    <w:rsid w:val="00522E40"/>
    <w:rsid w:val="00523479"/>
    <w:rsid w:val="00524EA8"/>
    <w:rsid w:val="0052612D"/>
    <w:rsid w:val="00526F21"/>
    <w:rsid w:val="00526FA9"/>
    <w:rsid w:val="00530BD2"/>
    <w:rsid w:val="00531392"/>
    <w:rsid w:val="0053167C"/>
    <w:rsid w:val="00531DC4"/>
    <w:rsid w:val="005324FE"/>
    <w:rsid w:val="00532C46"/>
    <w:rsid w:val="00532EED"/>
    <w:rsid w:val="00534D3A"/>
    <w:rsid w:val="00534E7B"/>
    <w:rsid w:val="00537B01"/>
    <w:rsid w:val="00540528"/>
    <w:rsid w:val="00540AA3"/>
    <w:rsid w:val="00541016"/>
    <w:rsid w:val="005411BA"/>
    <w:rsid w:val="00541472"/>
    <w:rsid w:val="00541F35"/>
    <w:rsid w:val="00541FA0"/>
    <w:rsid w:val="00542498"/>
    <w:rsid w:val="005428C9"/>
    <w:rsid w:val="00543782"/>
    <w:rsid w:val="00543BB3"/>
    <w:rsid w:val="00544045"/>
    <w:rsid w:val="00545B2F"/>
    <w:rsid w:val="00546202"/>
    <w:rsid w:val="00546252"/>
    <w:rsid w:val="00546A56"/>
    <w:rsid w:val="005473BD"/>
    <w:rsid w:val="00550270"/>
    <w:rsid w:val="00551DC2"/>
    <w:rsid w:val="00553285"/>
    <w:rsid w:val="005532E7"/>
    <w:rsid w:val="005537A0"/>
    <w:rsid w:val="005543A8"/>
    <w:rsid w:val="00554907"/>
    <w:rsid w:val="0055597B"/>
    <w:rsid w:val="00556483"/>
    <w:rsid w:val="00556B42"/>
    <w:rsid w:val="00557A9F"/>
    <w:rsid w:val="00557C8E"/>
    <w:rsid w:val="00557D42"/>
    <w:rsid w:val="0056037C"/>
    <w:rsid w:val="00560510"/>
    <w:rsid w:val="005618D6"/>
    <w:rsid w:val="00561BC1"/>
    <w:rsid w:val="00561F4D"/>
    <w:rsid w:val="005623A5"/>
    <w:rsid w:val="00567C42"/>
    <w:rsid w:val="005702E8"/>
    <w:rsid w:val="00570304"/>
    <w:rsid w:val="005713FD"/>
    <w:rsid w:val="00571A31"/>
    <w:rsid w:val="00571FE0"/>
    <w:rsid w:val="00572012"/>
    <w:rsid w:val="005729B9"/>
    <w:rsid w:val="00572ADC"/>
    <w:rsid w:val="0057321C"/>
    <w:rsid w:val="0057457F"/>
    <w:rsid w:val="005747A9"/>
    <w:rsid w:val="00574EAA"/>
    <w:rsid w:val="0057592A"/>
    <w:rsid w:val="00575F76"/>
    <w:rsid w:val="00576A73"/>
    <w:rsid w:val="00576AA7"/>
    <w:rsid w:val="005773CD"/>
    <w:rsid w:val="00582BCD"/>
    <w:rsid w:val="005847E3"/>
    <w:rsid w:val="0058484F"/>
    <w:rsid w:val="00584AB7"/>
    <w:rsid w:val="00584D75"/>
    <w:rsid w:val="0058501A"/>
    <w:rsid w:val="0059072D"/>
    <w:rsid w:val="00590DDB"/>
    <w:rsid w:val="005918BA"/>
    <w:rsid w:val="00592173"/>
    <w:rsid w:val="005924B2"/>
    <w:rsid w:val="0059338B"/>
    <w:rsid w:val="005933F0"/>
    <w:rsid w:val="0059440B"/>
    <w:rsid w:val="00595604"/>
    <w:rsid w:val="00595774"/>
    <w:rsid w:val="00595C81"/>
    <w:rsid w:val="0059605D"/>
    <w:rsid w:val="005960FE"/>
    <w:rsid w:val="00596273"/>
    <w:rsid w:val="005967DD"/>
    <w:rsid w:val="005967F8"/>
    <w:rsid w:val="00597CD8"/>
    <w:rsid w:val="00597FCF"/>
    <w:rsid w:val="00597FD7"/>
    <w:rsid w:val="005A09B0"/>
    <w:rsid w:val="005A15B0"/>
    <w:rsid w:val="005A1D4A"/>
    <w:rsid w:val="005A1F4C"/>
    <w:rsid w:val="005A3CB6"/>
    <w:rsid w:val="005A3EBC"/>
    <w:rsid w:val="005A540F"/>
    <w:rsid w:val="005A7852"/>
    <w:rsid w:val="005B06AC"/>
    <w:rsid w:val="005B0B84"/>
    <w:rsid w:val="005B14D1"/>
    <w:rsid w:val="005B1601"/>
    <w:rsid w:val="005B39E7"/>
    <w:rsid w:val="005B3BB5"/>
    <w:rsid w:val="005B3F33"/>
    <w:rsid w:val="005B400B"/>
    <w:rsid w:val="005B4038"/>
    <w:rsid w:val="005B41F4"/>
    <w:rsid w:val="005B470E"/>
    <w:rsid w:val="005B56B7"/>
    <w:rsid w:val="005B6D84"/>
    <w:rsid w:val="005B72EB"/>
    <w:rsid w:val="005C06C1"/>
    <w:rsid w:val="005C0991"/>
    <w:rsid w:val="005C0A9B"/>
    <w:rsid w:val="005C0EF8"/>
    <w:rsid w:val="005C13F5"/>
    <w:rsid w:val="005C1AA6"/>
    <w:rsid w:val="005C2D47"/>
    <w:rsid w:val="005C3615"/>
    <w:rsid w:val="005C4C81"/>
    <w:rsid w:val="005C6655"/>
    <w:rsid w:val="005C770E"/>
    <w:rsid w:val="005C7C94"/>
    <w:rsid w:val="005C7D0E"/>
    <w:rsid w:val="005C7FDE"/>
    <w:rsid w:val="005D06ED"/>
    <w:rsid w:val="005D0DD5"/>
    <w:rsid w:val="005D0F5B"/>
    <w:rsid w:val="005D2073"/>
    <w:rsid w:val="005D220C"/>
    <w:rsid w:val="005D2763"/>
    <w:rsid w:val="005D2A42"/>
    <w:rsid w:val="005D4CDC"/>
    <w:rsid w:val="005D4DF1"/>
    <w:rsid w:val="005D6F06"/>
    <w:rsid w:val="005D7629"/>
    <w:rsid w:val="005D7BB5"/>
    <w:rsid w:val="005E058F"/>
    <w:rsid w:val="005E0BA7"/>
    <w:rsid w:val="005E1106"/>
    <w:rsid w:val="005E2D19"/>
    <w:rsid w:val="005E33B1"/>
    <w:rsid w:val="005E4088"/>
    <w:rsid w:val="005E446C"/>
    <w:rsid w:val="005F0D8E"/>
    <w:rsid w:val="005F0FA5"/>
    <w:rsid w:val="005F17A0"/>
    <w:rsid w:val="005F2AEF"/>
    <w:rsid w:val="005F309C"/>
    <w:rsid w:val="005F35DA"/>
    <w:rsid w:val="005F38FB"/>
    <w:rsid w:val="005F3B2A"/>
    <w:rsid w:val="005F52A3"/>
    <w:rsid w:val="005F651C"/>
    <w:rsid w:val="005F7107"/>
    <w:rsid w:val="005F71C0"/>
    <w:rsid w:val="005F7CE5"/>
    <w:rsid w:val="00600244"/>
    <w:rsid w:val="0060057D"/>
    <w:rsid w:val="00600D97"/>
    <w:rsid w:val="00601091"/>
    <w:rsid w:val="006043A0"/>
    <w:rsid w:val="00604A3C"/>
    <w:rsid w:val="00604AFC"/>
    <w:rsid w:val="00605530"/>
    <w:rsid w:val="00605DBC"/>
    <w:rsid w:val="0060685A"/>
    <w:rsid w:val="00606999"/>
    <w:rsid w:val="00606E76"/>
    <w:rsid w:val="006070C8"/>
    <w:rsid w:val="0060717E"/>
    <w:rsid w:val="00607FAB"/>
    <w:rsid w:val="006105FC"/>
    <w:rsid w:val="00611CB1"/>
    <w:rsid w:val="00613C41"/>
    <w:rsid w:val="00614B06"/>
    <w:rsid w:val="00614ECB"/>
    <w:rsid w:val="00615911"/>
    <w:rsid w:val="00615A02"/>
    <w:rsid w:val="00616232"/>
    <w:rsid w:val="00616F30"/>
    <w:rsid w:val="006204BD"/>
    <w:rsid w:val="00620D15"/>
    <w:rsid w:val="00620F74"/>
    <w:rsid w:val="00621157"/>
    <w:rsid w:val="00622691"/>
    <w:rsid w:val="00622908"/>
    <w:rsid w:val="00622D1D"/>
    <w:rsid w:val="00625235"/>
    <w:rsid w:val="006257CF"/>
    <w:rsid w:val="00625894"/>
    <w:rsid w:val="00626090"/>
    <w:rsid w:val="0062659D"/>
    <w:rsid w:val="00626B8D"/>
    <w:rsid w:val="006273DC"/>
    <w:rsid w:val="006274AA"/>
    <w:rsid w:val="00627A56"/>
    <w:rsid w:val="00630003"/>
    <w:rsid w:val="006308CA"/>
    <w:rsid w:val="00630B6F"/>
    <w:rsid w:val="00631058"/>
    <w:rsid w:val="006323FA"/>
    <w:rsid w:val="00632DC4"/>
    <w:rsid w:val="00634808"/>
    <w:rsid w:val="00641753"/>
    <w:rsid w:val="00642C0E"/>
    <w:rsid w:val="006430AD"/>
    <w:rsid w:val="00643B44"/>
    <w:rsid w:val="0064449D"/>
    <w:rsid w:val="0064487D"/>
    <w:rsid w:val="00645A1D"/>
    <w:rsid w:val="00645E58"/>
    <w:rsid w:val="006471B0"/>
    <w:rsid w:val="00647937"/>
    <w:rsid w:val="006512FC"/>
    <w:rsid w:val="006526D2"/>
    <w:rsid w:val="00652FA4"/>
    <w:rsid w:val="0065457F"/>
    <w:rsid w:val="0065528E"/>
    <w:rsid w:val="006557AD"/>
    <w:rsid w:val="0065676D"/>
    <w:rsid w:val="006572DA"/>
    <w:rsid w:val="00661488"/>
    <w:rsid w:val="006657C5"/>
    <w:rsid w:val="006662EE"/>
    <w:rsid w:val="006668E6"/>
    <w:rsid w:val="00670431"/>
    <w:rsid w:val="0067078F"/>
    <w:rsid w:val="00670DF4"/>
    <w:rsid w:val="00671014"/>
    <w:rsid w:val="0067167B"/>
    <w:rsid w:val="00671D02"/>
    <w:rsid w:val="00671D9D"/>
    <w:rsid w:val="00672F0F"/>
    <w:rsid w:val="00672F75"/>
    <w:rsid w:val="00675CD2"/>
    <w:rsid w:val="00676AB7"/>
    <w:rsid w:val="00677075"/>
    <w:rsid w:val="00677E3E"/>
    <w:rsid w:val="00680066"/>
    <w:rsid w:val="00680138"/>
    <w:rsid w:val="00680A85"/>
    <w:rsid w:val="006821EC"/>
    <w:rsid w:val="006867E4"/>
    <w:rsid w:val="00687EB7"/>
    <w:rsid w:val="00687F4B"/>
    <w:rsid w:val="00691FB9"/>
    <w:rsid w:val="0069294C"/>
    <w:rsid w:val="006934CD"/>
    <w:rsid w:val="00693B95"/>
    <w:rsid w:val="0069412E"/>
    <w:rsid w:val="00694777"/>
    <w:rsid w:val="00695285"/>
    <w:rsid w:val="00695937"/>
    <w:rsid w:val="00695D4D"/>
    <w:rsid w:val="00695E5C"/>
    <w:rsid w:val="006961D7"/>
    <w:rsid w:val="00696AA1"/>
    <w:rsid w:val="006A1628"/>
    <w:rsid w:val="006A20D9"/>
    <w:rsid w:val="006A2276"/>
    <w:rsid w:val="006A2467"/>
    <w:rsid w:val="006A3124"/>
    <w:rsid w:val="006A31D2"/>
    <w:rsid w:val="006A3C98"/>
    <w:rsid w:val="006A3E71"/>
    <w:rsid w:val="006A48F7"/>
    <w:rsid w:val="006A7429"/>
    <w:rsid w:val="006B0139"/>
    <w:rsid w:val="006B3CFC"/>
    <w:rsid w:val="006B411B"/>
    <w:rsid w:val="006B49BB"/>
    <w:rsid w:val="006B4D7F"/>
    <w:rsid w:val="006B582D"/>
    <w:rsid w:val="006B6EBC"/>
    <w:rsid w:val="006B7E2D"/>
    <w:rsid w:val="006C07E0"/>
    <w:rsid w:val="006C08C7"/>
    <w:rsid w:val="006C08FB"/>
    <w:rsid w:val="006C14D0"/>
    <w:rsid w:val="006C293A"/>
    <w:rsid w:val="006C3484"/>
    <w:rsid w:val="006C3B78"/>
    <w:rsid w:val="006C3CE0"/>
    <w:rsid w:val="006C4373"/>
    <w:rsid w:val="006C59F2"/>
    <w:rsid w:val="006C60B9"/>
    <w:rsid w:val="006C730C"/>
    <w:rsid w:val="006C7CA4"/>
    <w:rsid w:val="006D00EE"/>
    <w:rsid w:val="006D01C2"/>
    <w:rsid w:val="006D1395"/>
    <w:rsid w:val="006D1461"/>
    <w:rsid w:val="006D1AB8"/>
    <w:rsid w:val="006D20F1"/>
    <w:rsid w:val="006D2BBA"/>
    <w:rsid w:val="006D432A"/>
    <w:rsid w:val="006D4E34"/>
    <w:rsid w:val="006D4FAE"/>
    <w:rsid w:val="006D5345"/>
    <w:rsid w:val="006D58F4"/>
    <w:rsid w:val="006D597C"/>
    <w:rsid w:val="006D65CD"/>
    <w:rsid w:val="006D705C"/>
    <w:rsid w:val="006D7180"/>
    <w:rsid w:val="006D7EE4"/>
    <w:rsid w:val="006E14E9"/>
    <w:rsid w:val="006E1965"/>
    <w:rsid w:val="006E1E86"/>
    <w:rsid w:val="006E2D62"/>
    <w:rsid w:val="006E30D9"/>
    <w:rsid w:val="006E4024"/>
    <w:rsid w:val="006E41DA"/>
    <w:rsid w:val="006E509B"/>
    <w:rsid w:val="006E564C"/>
    <w:rsid w:val="006E5A3C"/>
    <w:rsid w:val="006E5BB8"/>
    <w:rsid w:val="006E643D"/>
    <w:rsid w:val="006E6BEF"/>
    <w:rsid w:val="006E6CD0"/>
    <w:rsid w:val="006E6CEB"/>
    <w:rsid w:val="006E7DE4"/>
    <w:rsid w:val="006F1866"/>
    <w:rsid w:val="006F2C2C"/>
    <w:rsid w:val="006F33B6"/>
    <w:rsid w:val="006F4A42"/>
    <w:rsid w:val="006F5332"/>
    <w:rsid w:val="006F5BF8"/>
    <w:rsid w:val="006F6237"/>
    <w:rsid w:val="00700021"/>
    <w:rsid w:val="0070050A"/>
    <w:rsid w:val="00700C26"/>
    <w:rsid w:val="007011FC"/>
    <w:rsid w:val="007024D3"/>
    <w:rsid w:val="00703BCE"/>
    <w:rsid w:val="00703E0E"/>
    <w:rsid w:val="007041CD"/>
    <w:rsid w:val="007044F6"/>
    <w:rsid w:val="00704C64"/>
    <w:rsid w:val="00704C98"/>
    <w:rsid w:val="00704DD2"/>
    <w:rsid w:val="00704E9A"/>
    <w:rsid w:val="00704F0A"/>
    <w:rsid w:val="00705981"/>
    <w:rsid w:val="007064CE"/>
    <w:rsid w:val="007076CC"/>
    <w:rsid w:val="007100F1"/>
    <w:rsid w:val="007108BC"/>
    <w:rsid w:val="0071100B"/>
    <w:rsid w:val="007111BB"/>
    <w:rsid w:val="00715956"/>
    <w:rsid w:val="0071641D"/>
    <w:rsid w:val="00720986"/>
    <w:rsid w:val="00720FF2"/>
    <w:rsid w:val="00721304"/>
    <w:rsid w:val="00721685"/>
    <w:rsid w:val="007216FD"/>
    <w:rsid w:val="0072217A"/>
    <w:rsid w:val="00722EBD"/>
    <w:rsid w:val="007237B2"/>
    <w:rsid w:val="00723DD2"/>
    <w:rsid w:val="00723E32"/>
    <w:rsid w:val="00723F5B"/>
    <w:rsid w:val="007242E4"/>
    <w:rsid w:val="00724395"/>
    <w:rsid w:val="0072465F"/>
    <w:rsid w:val="00724A27"/>
    <w:rsid w:val="00725009"/>
    <w:rsid w:val="007252B9"/>
    <w:rsid w:val="00725C70"/>
    <w:rsid w:val="0072649C"/>
    <w:rsid w:val="00727515"/>
    <w:rsid w:val="0072763C"/>
    <w:rsid w:val="0072777A"/>
    <w:rsid w:val="0073298D"/>
    <w:rsid w:val="00733BE5"/>
    <w:rsid w:val="0073590E"/>
    <w:rsid w:val="00735A8B"/>
    <w:rsid w:val="00735EFE"/>
    <w:rsid w:val="007361A6"/>
    <w:rsid w:val="00736341"/>
    <w:rsid w:val="00736AB8"/>
    <w:rsid w:val="0074218D"/>
    <w:rsid w:val="00743471"/>
    <w:rsid w:val="00743A96"/>
    <w:rsid w:val="00744763"/>
    <w:rsid w:val="00744C62"/>
    <w:rsid w:val="00745430"/>
    <w:rsid w:val="007460E3"/>
    <w:rsid w:val="00746783"/>
    <w:rsid w:val="00746E33"/>
    <w:rsid w:val="00750834"/>
    <w:rsid w:val="007517C8"/>
    <w:rsid w:val="00752D0C"/>
    <w:rsid w:val="007555EC"/>
    <w:rsid w:val="00755903"/>
    <w:rsid w:val="00757117"/>
    <w:rsid w:val="007575A4"/>
    <w:rsid w:val="0076029A"/>
    <w:rsid w:val="00760868"/>
    <w:rsid w:val="00761DAA"/>
    <w:rsid w:val="00762713"/>
    <w:rsid w:val="00762F3A"/>
    <w:rsid w:val="00762F55"/>
    <w:rsid w:val="007636EA"/>
    <w:rsid w:val="007637A4"/>
    <w:rsid w:val="007638B3"/>
    <w:rsid w:val="00763CBA"/>
    <w:rsid w:val="0076436D"/>
    <w:rsid w:val="007659BE"/>
    <w:rsid w:val="00765E2C"/>
    <w:rsid w:val="00766075"/>
    <w:rsid w:val="00766B37"/>
    <w:rsid w:val="00766E63"/>
    <w:rsid w:val="00767FDD"/>
    <w:rsid w:val="00772A55"/>
    <w:rsid w:val="00773D18"/>
    <w:rsid w:val="00774006"/>
    <w:rsid w:val="00774825"/>
    <w:rsid w:val="00774C51"/>
    <w:rsid w:val="00774F22"/>
    <w:rsid w:val="0077666F"/>
    <w:rsid w:val="00776C79"/>
    <w:rsid w:val="0077736D"/>
    <w:rsid w:val="00777F8F"/>
    <w:rsid w:val="007802E9"/>
    <w:rsid w:val="007818D1"/>
    <w:rsid w:val="00781999"/>
    <w:rsid w:val="00782240"/>
    <w:rsid w:val="00783057"/>
    <w:rsid w:val="007835B8"/>
    <w:rsid w:val="00784882"/>
    <w:rsid w:val="00784EDA"/>
    <w:rsid w:val="007850B5"/>
    <w:rsid w:val="007853EA"/>
    <w:rsid w:val="0078575E"/>
    <w:rsid w:val="00785D74"/>
    <w:rsid w:val="00786A93"/>
    <w:rsid w:val="00786FD1"/>
    <w:rsid w:val="0078729F"/>
    <w:rsid w:val="00787D0D"/>
    <w:rsid w:val="007904D8"/>
    <w:rsid w:val="00790672"/>
    <w:rsid w:val="00790E1E"/>
    <w:rsid w:val="0079123E"/>
    <w:rsid w:val="00791EE3"/>
    <w:rsid w:val="0079233A"/>
    <w:rsid w:val="007926F2"/>
    <w:rsid w:val="00793080"/>
    <w:rsid w:val="00793985"/>
    <w:rsid w:val="0079442E"/>
    <w:rsid w:val="007959DE"/>
    <w:rsid w:val="00795D05"/>
    <w:rsid w:val="00795DF9"/>
    <w:rsid w:val="00796CEB"/>
    <w:rsid w:val="0079705F"/>
    <w:rsid w:val="007A0813"/>
    <w:rsid w:val="007A1290"/>
    <w:rsid w:val="007A2621"/>
    <w:rsid w:val="007A2A25"/>
    <w:rsid w:val="007A2CB4"/>
    <w:rsid w:val="007A39F2"/>
    <w:rsid w:val="007A47FE"/>
    <w:rsid w:val="007A50C9"/>
    <w:rsid w:val="007A55E5"/>
    <w:rsid w:val="007A703F"/>
    <w:rsid w:val="007A75F8"/>
    <w:rsid w:val="007B0CD2"/>
    <w:rsid w:val="007B1A3C"/>
    <w:rsid w:val="007B26A1"/>
    <w:rsid w:val="007B2843"/>
    <w:rsid w:val="007B2B24"/>
    <w:rsid w:val="007B30A7"/>
    <w:rsid w:val="007B4E3C"/>
    <w:rsid w:val="007B58C7"/>
    <w:rsid w:val="007B6663"/>
    <w:rsid w:val="007B719B"/>
    <w:rsid w:val="007B7BA4"/>
    <w:rsid w:val="007C01AD"/>
    <w:rsid w:val="007C03C4"/>
    <w:rsid w:val="007C1345"/>
    <w:rsid w:val="007C1AC7"/>
    <w:rsid w:val="007C2301"/>
    <w:rsid w:val="007C2C56"/>
    <w:rsid w:val="007C3434"/>
    <w:rsid w:val="007C38B0"/>
    <w:rsid w:val="007C3F09"/>
    <w:rsid w:val="007C423E"/>
    <w:rsid w:val="007C5A12"/>
    <w:rsid w:val="007C780B"/>
    <w:rsid w:val="007D04ED"/>
    <w:rsid w:val="007D41E9"/>
    <w:rsid w:val="007D5245"/>
    <w:rsid w:val="007D5A1B"/>
    <w:rsid w:val="007D6694"/>
    <w:rsid w:val="007D7688"/>
    <w:rsid w:val="007E004F"/>
    <w:rsid w:val="007E0889"/>
    <w:rsid w:val="007E08F4"/>
    <w:rsid w:val="007E23AB"/>
    <w:rsid w:val="007E2983"/>
    <w:rsid w:val="007E38CD"/>
    <w:rsid w:val="007E3FAE"/>
    <w:rsid w:val="007E3FCB"/>
    <w:rsid w:val="007E44CC"/>
    <w:rsid w:val="007E4A81"/>
    <w:rsid w:val="007E4DCF"/>
    <w:rsid w:val="007E6337"/>
    <w:rsid w:val="007E65C3"/>
    <w:rsid w:val="007E6676"/>
    <w:rsid w:val="007E7BF4"/>
    <w:rsid w:val="007E7EEC"/>
    <w:rsid w:val="007E7FB7"/>
    <w:rsid w:val="007F0A93"/>
    <w:rsid w:val="007F1823"/>
    <w:rsid w:val="007F21FF"/>
    <w:rsid w:val="007F2965"/>
    <w:rsid w:val="007F3167"/>
    <w:rsid w:val="007F31EB"/>
    <w:rsid w:val="007F33CF"/>
    <w:rsid w:val="007F35B5"/>
    <w:rsid w:val="007F3816"/>
    <w:rsid w:val="007F395C"/>
    <w:rsid w:val="007F44D2"/>
    <w:rsid w:val="007F4EA4"/>
    <w:rsid w:val="007F67D0"/>
    <w:rsid w:val="007F7EC4"/>
    <w:rsid w:val="008003C7"/>
    <w:rsid w:val="008013DA"/>
    <w:rsid w:val="00801DA5"/>
    <w:rsid w:val="00801F67"/>
    <w:rsid w:val="00802619"/>
    <w:rsid w:val="00802693"/>
    <w:rsid w:val="00802EE6"/>
    <w:rsid w:val="00803CA6"/>
    <w:rsid w:val="00803E82"/>
    <w:rsid w:val="0080437E"/>
    <w:rsid w:val="00806ACD"/>
    <w:rsid w:val="0080720E"/>
    <w:rsid w:val="00807225"/>
    <w:rsid w:val="00807512"/>
    <w:rsid w:val="008105DC"/>
    <w:rsid w:val="0081245F"/>
    <w:rsid w:val="00812672"/>
    <w:rsid w:val="0081298F"/>
    <w:rsid w:val="00814134"/>
    <w:rsid w:val="0081490A"/>
    <w:rsid w:val="00815C21"/>
    <w:rsid w:val="00817F7B"/>
    <w:rsid w:val="00820522"/>
    <w:rsid w:val="00820876"/>
    <w:rsid w:val="0082114D"/>
    <w:rsid w:val="00821D1E"/>
    <w:rsid w:val="0082326C"/>
    <w:rsid w:val="0082328B"/>
    <w:rsid w:val="00823A8C"/>
    <w:rsid w:val="00824882"/>
    <w:rsid w:val="00824A53"/>
    <w:rsid w:val="00825155"/>
    <w:rsid w:val="00827458"/>
    <w:rsid w:val="00827618"/>
    <w:rsid w:val="008276F7"/>
    <w:rsid w:val="00827749"/>
    <w:rsid w:val="00827C16"/>
    <w:rsid w:val="0083025F"/>
    <w:rsid w:val="00830971"/>
    <w:rsid w:val="00830B7C"/>
    <w:rsid w:val="00831361"/>
    <w:rsid w:val="008319BA"/>
    <w:rsid w:val="00833895"/>
    <w:rsid w:val="00833D36"/>
    <w:rsid w:val="0083602C"/>
    <w:rsid w:val="0083675C"/>
    <w:rsid w:val="00836FF3"/>
    <w:rsid w:val="008376AB"/>
    <w:rsid w:val="00837A0D"/>
    <w:rsid w:val="00837CD9"/>
    <w:rsid w:val="00837F1F"/>
    <w:rsid w:val="00840751"/>
    <w:rsid w:val="00841119"/>
    <w:rsid w:val="00841334"/>
    <w:rsid w:val="00841887"/>
    <w:rsid w:val="00841BC9"/>
    <w:rsid w:val="008428F7"/>
    <w:rsid w:val="00845759"/>
    <w:rsid w:val="00845ED9"/>
    <w:rsid w:val="00846671"/>
    <w:rsid w:val="00846712"/>
    <w:rsid w:val="00847273"/>
    <w:rsid w:val="00847553"/>
    <w:rsid w:val="00847662"/>
    <w:rsid w:val="00850BBF"/>
    <w:rsid w:val="008512B9"/>
    <w:rsid w:val="00851AFD"/>
    <w:rsid w:val="00851F27"/>
    <w:rsid w:val="00853B84"/>
    <w:rsid w:val="008568C0"/>
    <w:rsid w:val="00860668"/>
    <w:rsid w:val="00860CBA"/>
    <w:rsid w:val="00861B5B"/>
    <w:rsid w:val="00861F16"/>
    <w:rsid w:val="00862B08"/>
    <w:rsid w:val="008639EF"/>
    <w:rsid w:val="00863B78"/>
    <w:rsid w:val="0086482F"/>
    <w:rsid w:val="00865324"/>
    <w:rsid w:val="00867667"/>
    <w:rsid w:val="008679E1"/>
    <w:rsid w:val="00867DF8"/>
    <w:rsid w:val="0087135A"/>
    <w:rsid w:val="0087192E"/>
    <w:rsid w:val="008730E5"/>
    <w:rsid w:val="00873E33"/>
    <w:rsid w:val="00874441"/>
    <w:rsid w:val="008748BD"/>
    <w:rsid w:val="00875D9D"/>
    <w:rsid w:val="008775BD"/>
    <w:rsid w:val="00881203"/>
    <w:rsid w:val="0088226F"/>
    <w:rsid w:val="00882420"/>
    <w:rsid w:val="00882CF4"/>
    <w:rsid w:val="008834FB"/>
    <w:rsid w:val="00883D6D"/>
    <w:rsid w:val="0088523C"/>
    <w:rsid w:val="008856E2"/>
    <w:rsid w:val="00886C99"/>
    <w:rsid w:val="00887A5E"/>
    <w:rsid w:val="00887FF7"/>
    <w:rsid w:val="0089115A"/>
    <w:rsid w:val="0089257C"/>
    <w:rsid w:val="00893DEC"/>
    <w:rsid w:val="00893F3D"/>
    <w:rsid w:val="008949F6"/>
    <w:rsid w:val="00895A1B"/>
    <w:rsid w:val="00895F31"/>
    <w:rsid w:val="00895F89"/>
    <w:rsid w:val="00896AFC"/>
    <w:rsid w:val="008972DC"/>
    <w:rsid w:val="008A1190"/>
    <w:rsid w:val="008A29B9"/>
    <w:rsid w:val="008A346E"/>
    <w:rsid w:val="008A50CA"/>
    <w:rsid w:val="008A58C6"/>
    <w:rsid w:val="008A6068"/>
    <w:rsid w:val="008A6813"/>
    <w:rsid w:val="008A695A"/>
    <w:rsid w:val="008A70ED"/>
    <w:rsid w:val="008B0980"/>
    <w:rsid w:val="008B1084"/>
    <w:rsid w:val="008B1D43"/>
    <w:rsid w:val="008B3271"/>
    <w:rsid w:val="008B4086"/>
    <w:rsid w:val="008B6096"/>
    <w:rsid w:val="008B62EA"/>
    <w:rsid w:val="008B665D"/>
    <w:rsid w:val="008B7AD4"/>
    <w:rsid w:val="008C2936"/>
    <w:rsid w:val="008C3115"/>
    <w:rsid w:val="008C3CFC"/>
    <w:rsid w:val="008C46AC"/>
    <w:rsid w:val="008C4748"/>
    <w:rsid w:val="008C478F"/>
    <w:rsid w:val="008C517C"/>
    <w:rsid w:val="008C5A9A"/>
    <w:rsid w:val="008C7D18"/>
    <w:rsid w:val="008D0933"/>
    <w:rsid w:val="008D2069"/>
    <w:rsid w:val="008D2D1A"/>
    <w:rsid w:val="008D2F54"/>
    <w:rsid w:val="008D397E"/>
    <w:rsid w:val="008D5EB8"/>
    <w:rsid w:val="008D68E7"/>
    <w:rsid w:val="008D6D16"/>
    <w:rsid w:val="008E0519"/>
    <w:rsid w:val="008E0E06"/>
    <w:rsid w:val="008E0F25"/>
    <w:rsid w:val="008E21B5"/>
    <w:rsid w:val="008E2BEA"/>
    <w:rsid w:val="008E3A21"/>
    <w:rsid w:val="008E3E1F"/>
    <w:rsid w:val="008E4A55"/>
    <w:rsid w:val="008E4BC8"/>
    <w:rsid w:val="008E4C83"/>
    <w:rsid w:val="008E7908"/>
    <w:rsid w:val="008E79CF"/>
    <w:rsid w:val="008E7FAD"/>
    <w:rsid w:val="008F0584"/>
    <w:rsid w:val="008F15CB"/>
    <w:rsid w:val="008F1807"/>
    <w:rsid w:val="008F1A8B"/>
    <w:rsid w:val="008F1A90"/>
    <w:rsid w:val="008F1B20"/>
    <w:rsid w:val="008F204A"/>
    <w:rsid w:val="008F3B72"/>
    <w:rsid w:val="008F4FEE"/>
    <w:rsid w:val="008F5C51"/>
    <w:rsid w:val="008F5D4F"/>
    <w:rsid w:val="008F6AE5"/>
    <w:rsid w:val="008F7185"/>
    <w:rsid w:val="009000C4"/>
    <w:rsid w:val="0090086F"/>
    <w:rsid w:val="0090132B"/>
    <w:rsid w:val="009014C5"/>
    <w:rsid w:val="009018EB"/>
    <w:rsid w:val="00901E8D"/>
    <w:rsid w:val="00902268"/>
    <w:rsid w:val="00902373"/>
    <w:rsid w:val="009026A4"/>
    <w:rsid w:val="00902776"/>
    <w:rsid w:val="00904BBD"/>
    <w:rsid w:val="00906244"/>
    <w:rsid w:val="009066C5"/>
    <w:rsid w:val="00906B9C"/>
    <w:rsid w:val="009074FD"/>
    <w:rsid w:val="00910842"/>
    <w:rsid w:val="0091094E"/>
    <w:rsid w:val="00910A35"/>
    <w:rsid w:val="009112E0"/>
    <w:rsid w:val="00911771"/>
    <w:rsid w:val="00911E48"/>
    <w:rsid w:val="00914613"/>
    <w:rsid w:val="00914963"/>
    <w:rsid w:val="00915008"/>
    <w:rsid w:val="009152C5"/>
    <w:rsid w:val="0091554A"/>
    <w:rsid w:val="00916EF7"/>
    <w:rsid w:val="0091791D"/>
    <w:rsid w:val="00917DE7"/>
    <w:rsid w:val="00920127"/>
    <w:rsid w:val="0092023C"/>
    <w:rsid w:val="009206A9"/>
    <w:rsid w:val="00920E5F"/>
    <w:rsid w:val="009226CA"/>
    <w:rsid w:val="00922AB1"/>
    <w:rsid w:val="00923ACF"/>
    <w:rsid w:val="00924501"/>
    <w:rsid w:val="009267EF"/>
    <w:rsid w:val="00927A7C"/>
    <w:rsid w:val="00930576"/>
    <w:rsid w:val="00932370"/>
    <w:rsid w:val="00932DE6"/>
    <w:rsid w:val="009367D6"/>
    <w:rsid w:val="00936AED"/>
    <w:rsid w:val="009375EF"/>
    <w:rsid w:val="00937902"/>
    <w:rsid w:val="00937DD3"/>
    <w:rsid w:val="0094173C"/>
    <w:rsid w:val="00941F70"/>
    <w:rsid w:val="00942695"/>
    <w:rsid w:val="0094393A"/>
    <w:rsid w:val="00943DCE"/>
    <w:rsid w:val="00943F7F"/>
    <w:rsid w:val="009456E4"/>
    <w:rsid w:val="00946584"/>
    <w:rsid w:val="0094715A"/>
    <w:rsid w:val="00947C33"/>
    <w:rsid w:val="00951189"/>
    <w:rsid w:val="0095139C"/>
    <w:rsid w:val="009513B9"/>
    <w:rsid w:val="009514AF"/>
    <w:rsid w:val="009514D4"/>
    <w:rsid w:val="00951E86"/>
    <w:rsid w:val="00951F83"/>
    <w:rsid w:val="0095376C"/>
    <w:rsid w:val="00953FE2"/>
    <w:rsid w:val="00954A4C"/>
    <w:rsid w:val="00955D5A"/>
    <w:rsid w:val="00961D93"/>
    <w:rsid w:val="00961FD3"/>
    <w:rsid w:val="009625E4"/>
    <w:rsid w:val="009629EB"/>
    <w:rsid w:val="009629F8"/>
    <w:rsid w:val="00962FCD"/>
    <w:rsid w:val="009632FD"/>
    <w:rsid w:val="00963F0C"/>
    <w:rsid w:val="00963FC0"/>
    <w:rsid w:val="00964362"/>
    <w:rsid w:val="00965096"/>
    <w:rsid w:val="00965AAA"/>
    <w:rsid w:val="009661E0"/>
    <w:rsid w:val="00967339"/>
    <w:rsid w:val="009678DA"/>
    <w:rsid w:val="0097060D"/>
    <w:rsid w:val="00970E85"/>
    <w:rsid w:val="00971799"/>
    <w:rsid w:val="009735AD"/>
    <w:rsid w:val="00975001"/>
    <w:rsid w:val="009754C9"/>
    <w:rsid w:val="00976BB0"/>
    <w:rsid w:val="00977EE8"/>
    <w:rsid w:val="00980300"/>
    <w:rsid w:val="009815EA"/>
    <w:rsid w:val="00981606"/>
    <w:rsid w:val="00981910"/>
    <w:rsid w:val="00981D7D"/>
    <w:rsid w:val="00983C61"/>
    <w:rsid w:val="00983DE4"/>
    <w:rsid w:val="00984B61"/>
    <w:rsid w:val="00985340"/>
    <w:rsid w:val="009855D5"/>
    <w:rsid w:val="00986831"/>
    <w:rsid w:val="00986D09"/>
    <w:rsid w:val="00991642"/>
    <w:rsid w:val="00991796"/>
    <w:rsid w:val="00991CAB"/>
    <w:rsid w:val="00991D5B"/>
    <w:rsid w:val="00992469"/>
    <w:rsid w:val="0099371D"/>
    <w:rsid w:val="0099609B"/>
    <w:rsid w:val="00996154"/>
    <w:rsid w:val="009963F4"/>
    <w:rsid w:val="00996D09"/>
    <w:rsid w:val="0099747D"/>
    <w:rsid w:val="009A03BE"/>
    <w:rsid w:val="009A06EE"/>
    <w:rsid w:val="009A0C0B"/>
    <w:rsid w:val="009A2230"/>
    <w:rsid w:val="009A2D7C"/>
    <w:rsid w:val="009A306B"/>
    <w:rsid w:val="009A404B"/>
    <w:rsid w:val="009A4162"/>
    <w:rsid w:val="009A457C"/>
    <w:rsid w:val="009A72B9"/>
    <w:rsid w:val="009A7A4C"/>
    <w:rsid w:val="009A7E72"/>
    <w:rsid w:val="009B03E6"/>
    <w:rsid w:val="009B08B5"/>
    <w:rsid w:val="009B08E3"/>
    <w:rsid w:val="009B0B6B"/>
    <w:rsid w:val="009B1742"/>
    <w:rsid w:val="009B2275"/>
    <w:rsid w:val="009B2806"/>
    <w:rsid w:val="009B2F90"/>
    <w:rsid w:val="009B39B1"/>
    <w:rsid w:val="009B426C"/>
    <w:rsid w:val="009B5FDE"/>
    <w:rsid w:val="009B6350"/>
    <w:rsid w:val="009B696B"/>
    <w:rsid w:val="009B6E14"/>
    <w:rsid w:val="009B7C04"/>
    <w:rsid w:val="009C046C"/>
    <w:rsid w:val="009C0730"/>
    <w:rsid w:val="009C07DA"/>
    <w:rsid w:val="009C0BA8"/>
    <w:rsid w:val="009C2506"/>
    <w:rsid w:val="009C264F"/>
    <w:rsid w:val="009C2A97"/>
    <w:rsid w:val="009C62CE"/>
    <w:rsid w:val="009C7549"/>
    <w:rsid w:val="009C7C09"/>
    <w:rsid w:val="009D026D"/>
    <w:rsid w:val="009D036B"/>
    <w:rsid w:val="009D0E8E"/>
    <w:rsid w:val="009D1194"/>
    <w:rsid w:val="009D2981"/>
    <w:rsid w:val="009D3485"/>
    <w:rsid w:val="009D3E26"/>
    <w:rsid w:val="009D4330"/>
    <w:rsid w:val="009D5116"/>
    <w:rsid w:val="009D5F6A"/>
    <w:rsid w:val="009D67C0"/>
    <w:rsid w:val="009D6B06"/>
    <w:rsid w:val="009D7469"/>
    <w:rsid w:val="009D7774"/>
    <w:rsid w:val="009D7CD9"/>
    <w:rsid w:val="009E0D80"/>
    <w:rsid w:val="009E173D"/>
    <w:rsid w:val="009E17EC"/>
    <w:rsid w:val="009E225E"/>
    <w:rsid w:val="009E29C7"/>
    <w:rsid w:val="009E3C3E"/>
    <w:rsid w:val="009E3D66"/>
    <w:rsid w:val="009F1AFE"/>
    <w:rsid w:val="009F342C"/>
    <w:rsid w:val="009F52F6"/>
    <w:rsid w:val="009F62DB"/>
    <w:rsid w:val="009F63E8"/>
    <w:rsid w:val="009F68B2"/>
    <w:rsid w:val="009F784A"/>
    <w:rsid w:val="00A0121D"/>
    <w:rsid w:val="00A01315"/>
    <w:rsid w:val="00A02950"/>
    <w:rsid w:val="00A02E93"/>
    <w:rsid w:val="00A0427F"/>
    <w:rsid w:val="00A06221"/>
    <w:rsid w:val="00A06E98"/>
    <w:rsid w:val="00A0777D"/>
    <w:rsid w:val="00A07F2C"/>
    <w:rsid w:val="00A1009F"/>
    <w:rsid w:val="00A10A58"/>
    <w:rsid w:val="00A11627"/>
    <w:rsid w:val="00A13C0F"/>
    <w:rsid w:val="00A13FFB"/>
    <w:rsid w:val="00A152C6"/>
    <w:rsid w:val="00A153DC"/>
    <w:rsid w:val="00A1695E"/>
    <w:rsid w:val="00A16FE8"/>
    <w:rsid w:val="00A17241"/>
    <w:rsid w:val="00A17429"/>
    <w:rsid w:val="00A21592"/>
    <w:rsid w:val="00A21842"/>
    <w:rsid w:val="00A232AF"/>
    <w:rsid w:val="00A24A56"/>
    <w:rsid w:val="00A24C55"/>
    <w:rsid w:val="00A2658F"/>
    <w:rsid w:val="00A3022E"/>
    <w:rsid w:val="00A307A4"/>
    <w:rsid w:val="00A315BB"/>
    <w:rsid w:val="00A3168E"/>
    <w:rsid w:val="00A31878"/>
    <w:rsid w:val="00A319FA"/>
    <w:rsid w:val="00A31AC8"/>
    <w:rsid w:val="00A32940"/>
    <w:rsid w:val="00A33184"/>
    <w:rsid w:val="00A351DC"/>
    <w:rsid w:val="00A35240"/>
    <w:rsid w:val="00A35D8F"/>
    <w:rsid w:val="00A360F0"/>
    <w:rsid w:val="00A36FBF"/>
    <w:rsid w:val="00A37EC0"/>
    <w:rsid w:val="00A403DF"/>
    <w:rsid w:val="00A4047B"/>
    <w:rsid w:val="00A4129A"/>
    <w:rsid w:val="00A419EB"/>
    <w:rsid w:val="00A41BF5"/>
    <w:rsid w:val="00A41C0E"/>
    <w:rsid w:val="00A421CE"/>
    <w:rsid w:val="00A4298F"/>
    <w:rsid w:val="00A42E24"/>
    <w:rsid w:val="00A43F50"/>
    <w:rsid w:val="00A44E3D"/>
    <w:rsid w:val="00A46986"/>
    <w:rsid w:val="00A46A63"/>
    <w:rsid w:val="00A478A2"/>
    <w:rsid w:val="00A47BAF"/>
    <w:rsid w:val="00A503C8"/>
    <w:rsid w:val="00A512D5"/>
    <w:rsid w:val="00A51F4E"/>
    <w:rsid w:val="00A52540"/>
    <w:rsid w:val="00A52A92"/>
    <w:rsid w:val="00A52C50"/>
    <w:rsid w:val="00A52E1A"/>
    <w:rsid w:val="00A54C11"/>
    <w:rsid w:val="00A556D1"/>
    <w:rsid w:val="00A567D3"/>
    <w:rsid w:val="00A56B9E"/>
    <w:rsid w:val="00A573A2"/>
    <w:rsid w:val="00A60032"/>
    <w:rsid w:val="00A607D7"/>
    <w:rsid w:val="00A60B61"/>
    <w:rsid w:val="00A6105E"/>
    <w:rsid w:val="00A62653"/>
    <w:rsid w:val="00A629EE"/>
    <w:rsid w:val="00A62EAE"/>
    <w:rsid w:val="00A635B2"/>
    <w:rsid w:val="00A63F81"/>
    <w:rsid w:val="00A64139"/>
    <w:rsid w:val="00A65EE6"/>
    <w:rsid w:val="00A672DC"/>
    <w:rsid w:val="00A67347"/>
    <w:rsid w:val="00A67C8E"/>
    <w:rsid w:val="00A70492"/>
    <w:rsid w:val="00A70FCD"/>
    <w:rsid w:val="00A71BEB"/>
    <w:rsid w:val="00A724CB"/>
    <w:rsid w:val="00A72D0D"/>
    <w:rsid w:val="00A73D89"/>
    <w:rsid w:val="00A74520"/>
    <w:rsid w:val="00A74577"/>
    <w:rsid w:val="00A74AE9"/>
    <w:rsid w:val="00A7502C"/>
    <w:rsid w:val="00A757AE"/>
    <w:rsid w:val="00A759F5"/>
    <w:rsid w:val="00A75DD1"/>
    <w:rsid w:val="00A774FC"/>
    <w:rsid w:val="00A776B0"/>
    <w:rsid w:val="00A7780B"/>
    <w:rsid w:val="00A8132F"/>
    <w:rsid w:val="00A82AC2"/>
    <w:rsid w:val="00A83155"/>
    <w:rsid w:val="00A8450C"/>
    <w:rsid w:val="00A85070"/>
    <w:rsid w:val="00A859DF"/>
    <w:rsid w:val="00A85C67"/>
    <w:rsid w:val="00A87B3B"/>
    <w:rsid w:val="00A87FA5"/>
    <w:rsid w:val="00A9116D"/>
    <w:rsid w:val="00A9142E"/>
    <w:rsid w:val="00A91D67"/>
    <w:rsid w:val="00A91DC0"/>
    <w:rsid w:val="00A9410A"/>
    <w:rsid w:val="00A9432F"/>
    <w:rsid w:val="00A945B5"/>
    <w:rsid w:val="00A94DBF"/>
    <w:rsid w:val="00A97C39"/>
    <w:rsid w:val="00A97CF3"/>
    <w:rsid w:val="00A97D27"/>
    <w:rsid w:val="00AA05C5"/>
    <w:rsid w:val="00AA0DDF"/>
    <w:rsid w:val="00AA13CE"/>
    <w:rsid w:val="00AA1BD2"/>
    <w:rsid w:val="00AA2665"/>
    <w:rsid w:val="00AA2C9C"/>
    <w:rsid w:val="00AA3694"/>
    <w:rsid w:val="00AA36B7"/>
    <w:rsid w:val="00AA3968"/>
    <w:rsid w:val="00AA5A51"/>
    <w:rsid w:val="00AA6F3B"/>
    <w:rsid w:val="00AB01F7"/>
    <w:rsid w:val="00AB090C"/>
    <w:rsid w:val="00AB2136"/>
    <w:rsid w:val="00AB262D"/>
    <w:rsid w:val="00AB277B"/>
    <w:rsid w:val="00AB34C1"/>
    <w:rsid w:val="00AB44AF"/>
    <w:rsid w:val="00AB57EF"/>
    <w:rsid w:val="00AB5957"/>
    <w:rsid w:val="00AB6761"/>
    <w:rsid w:val="00AB7317"/>
    <w:rsid w:val="00AB7CEC"/>
    <w:rsid w:val="00AC01A7"/>
    <w:rsid w:val="00AC18A2"/>
    <w:rsid w:val="00AC1BF7"/>
    <w:rsid w:val="00AC23CE"/>
    <w:rsid w:val="00AC3155"/>
    <w:rsid w:val="00AC3FDC"/>
    <w:rsid w:val="00AC5075"/>
    <w:rsid w:val="00AC5E79"/>
    <w:rsid w:val="00AC6630"/>
    <w:rsid w:val="00AC66FD"/>
    <w:rsid w:val="00AC67E9"/>
    <w:rsid w:val="00AC78DC"/>
    <w:rsid w:val="00AD0D0B"/>
    <w:rsid w:val="00AD1D90"/>
    <w:rsid w:val="00AD3475"/>
    <w:rsid w:val="00AD3600"/>
    <w:rsid w:val="00AD3940"/>
    <w:rsid w:val="00AD3E90"/>
    <w:rsid w:val="00AD5274"/>
    <w:rsid w:val="00AD5A6A"/>
    <w:rsid w:val="00AD6309"/>
    <w:rsid w:val="00AD6D43"/>
    <w:rsid w:val="00AD6F67"/>
    <w:rsid w:val="00AD73CC"/>
    <w:rsid w:val="00AD757C"/>
    <w:rsid w:val="00AE07CB"/>
    <w:rsid w:val="00AE0B3B"/>
    <w:rsid w:val="00AE182F"/>
    <w:rsid w:val="00AE1E8F"/>
    <w:rsid w:val="00AE214E"/>
    <w:rsid w:val="00AE2519"/>
    <w:rsid w:val="00AE4744"/>
    <w:rsid w:val="00AE55EC"/>
    <w:rsid w:val="00AE58CA"/>
    <w:rsid w:val="00AE605D"/>
    <w:rsid w:val="00AE75CD"/>
    <w:rsid w:val="00AE78CF"/>
    <w:rsid w:val="00AF10DC"/>
    <w:rsid w:val="00AF24B4"/>
    <w:rsid w:val="00AF24B7"/>
    <w:rsid w:val="00AF339B"/>
    <w:rsid w:val="00AF3A3D"/>
    <w:rsid w:val="00AF4687"/>
    <w:rsid w:val="00AF5A39"/>
    <w:rsid w:val="00AF5F40"/>
    <w:rsid w:val="00AF6470"/>
    <w:rsid w:val="00AF69AF"/>
    <w:rsid w:val="00AF6BA1"/>
    <w:rsid w:val="00AF72B5"/>
    <w:rsid w:val="00AF72FA"/>
    <w:rsid w:val="00B01129"/>
    <w:rsid w:val="00B01BC5"/>
    <w:rsid w:val="00B03385"/>
    <w:rsid w:val="00B04F45"/>
    <w:rsid w:val="00B05253"/>
    <w:rsid w:val="00B05357"/>
    <w:rsid w:val="00B0569E"/>
    <w:rsid w:val="00B05A25"/>
    <w:rsid w:val="00B07415"/>
    <w:rsid w:val="00B0795F"/>
    <w:rsid w:val="00B1149C"/>
    <w:rsid w:val="00B11E3D"/>
    <w:rsid w:val="00B12422"/>
    <w:rsid w:val="00B12E85"/>
    <w:rsid w:val="00B132CD"/>
    <w:rsid w:val="00B1350B"/>
    <w:rsid w:val="00B15E12"/>
    <w:rsid w:val="00B16643"/>
    <w:rsid w:val="00B173FA"/>
    <w:rsid w:val="00B178E6"/>
    <w:rsid w:val="00B207BC"/>
    <w:rsid w:val="00B21187"/>
    <w:rsid w:val="00B230A0"/>
    <w:rsid w:val="00B23DD6"/>
    <w:rsid w:val="00B24D23"/>
    <w:rsid w:val="00B24DDB"/>
    <w:rsid w:val="00B25E83"/>
    <w:rsid w:val="00B26DCA"/>
    <w:rsid w:val="00B274D1"/>
    <w:rsid w:val="00B27858"/>
    <w:rsid w:val="00B27BB3"/>
    <w:rsid w:val="00B27C9B"/>
    <w:rsid w:val="00B27ECB"/>
    <w:rsid w:val="00B27FAA"/>
    <w:rsid w:val="00B3132A"/>
    <w:rsid w:val="00B323D4"/>
    <w:rsid w:val="00B33093"/>
    <w:rsid w:val="00B33C3A"/>
    <w:rsid w:val="00B348AE"/>
    <w:rsid w:val="00B3622F"/>
    <w:rsid w:val="00B36621"/>
    <w:rsid w:val="00B37C7B"/>
    <w:rsid w:val="00B37D5D"/>
    <w:rsid w:val="00B405E4"/>
    <w:rsid w:val="00B40D0F"/>
    <w:rsid w:val="00B40D23"/>
    <w:rsid w:val="00B42CC4"/>
    <w:rsid w:val="00B43754"/>
    <w:rsid w:val="00B4494F"/>
    <w:rsid w:val="00B45D63"/>
    <w:rsid w:val="00B4709E"/>
    <w:rsid w:val="00B47F29"/>
    <w:rsid w:val="00B50023"/>
    <w:rsid w:val="00B5033B"/>
    <w:rsid w:val="00B50D92"/>
    <w:rsid w:val="00B51641"/>
    <w:rsid w:val="00B52BC5"/>
    <w:rsid w:val="00B54110"/>
    <w:rsid w:val="00B5435E"/>
    <w:rsid w:val="00B544CE"/>
    <w:rsid w:val="00B5493D"/>
    <w:rsid w:val="00B55699"/>
    <w:rsid w:val="00B55FCC"/>
    <w:rsid w:val="00B56F14"/>
    <w:rsid w:val="00B57353"/>
    <w:rsid w:val="00B57B58"/>
    <w:rsid w:val="00B603EF"/>
    <w:rsid w:val="00B61939"/>
    <w:rsid w:val="00B61BBF"/>
    <w:rsid w:val="00B63D33"/>
    <w:rsid w:val="00B6433B"/>
    <w:rsid w:val="00B64414"/>
    <w:rsid w:val="00B645F3"/>
    <w:rsid w:val="00B64F12"/>
    <w:rsid w:val="00B65382"/>
    <w:rsid w:val="00B66DCE"/>
    <w:rsid w:val="00B67121"/>
    <w:rsid w:val="00B67206"/>
    <w:rsid w:val="00B6721D"/>
    <w:rsid w:val="00B71490"/>
    <w:rsid w:val="00B72A18"/>
    <w:rsid w:val="00B733E2"/>
    <w:rsid w:val="00B73420"/>
    <w:rsid w:val="00B7357D"/>
    <w:rsid w:val="00B763EF"/>
    <w:rsid w:val="00B765C6"/>
    <w:rsid w:val="00B76A37"/>
    <w:rsid w:val="00B76D0E"/>
    <w:rsid w:val="00B76E79"/>
    <w:rsid w:val="00B8318E"/>
    <w:rsid w:val="00B84B3E"/>
    <w:rsid w:val="00B84DB0"/>
    <w:rsid w:val="00B856C3"/>
    <w:rsid w:val="00B85A1E"/>
    <w:rsid w:val="00B86282"/>
    <w:rsid w:val="00B8675B"/>
    <w:rsid w:val="00B906C8"/>
    <w:rsid w:val="00B911D8"/>
    <w:rsid w:val="00B92048"/>
    <w:rsid w:val="00B9226A"/>
    <w:rsid w:val="00B923E1"/>
    <w:rsid w:val="00B928F4"/>
    <w:rsid w:val="00B92A0E"/>
    <w:rsid w:val="00B936C5"/>
    <w:rsid w:val="00B945F3"/>
    <w:rsid w:val="00B947B7"/>
    <w:rsid w:val="00B94D2F"/>
    <w:rsid w:val="00B95354"/>
    <w:rsid w:val="00B95979"/>
    <w:rsid w:val="00B95C42"/>
    <w:rsid w:val="00B95E9E"/>
    <w:rsid w:val="00BA1345"/>
    <w:rsid w:val="00BA13B0"/>
    <w:rsid w:val="00BA1A7D"/>
    <w:rsid w:val="00BA31FA"/>
    <w:rsid w:val="00BA346D"/>
    <w:rsid w:val="00BA391C"/>
    <w:rsid w:val="00BA4C29"/>
    <w:rsid w:val="00BA589E"/>
    <w:rsid w:val="00BA59B6"/>
    <w:rsid w:val="00BB1023"/>
    <w:rsid w:val="00BB2486"/>
    <w:rsid w:val="00BB2C21"/>
    <w:rsid w:val="00BB2C71"/>
    <w:rsid w:val="00BB3427"/>
    <w:rsid w:val="00BB418B"/>
    <w:rsid w:val="00BB49E4"/>
    <w:rsid w:val="00BB4FA2"/>
    <w:rsid w:val="00BB5D0C"/>
    <w:rsid w:val="00BB64AA"/>
    <w:rsid w:val="00BB6D08"/>
    <w:rsid w:val="00BB7A70"/>
    <w:rsid w:val="00BC346D"/>
    <w:rsid w:val="00BC3540"/>
    <w:rsid w:val="00BC3A08"/>
    <w:rsid w:val="00BC43D6"/>
    <w:rsid w:val="00BC473A"/>
    <w:rsid w:val="00BC4795"/>
    <w:rsid w:val="00BC4CE2"/>
    <w:rsid w:val="00BC5541"/>
    <w:rsid w:val="00BC5643"/>
    <w:rsid w:val="00BC5F37"/>
    <w:rsid w:val="00BC6737"/>
    <w:rsid w:val="00BC7E12"/>
    <w:rsid w:val="00BC7EFB"/>
    <w:rsid w:val="00BD0140"/>
    <w:rsid w:val="00BD12E9"/>
    <w:rsid w:val="00BD2049"/>
    <w:rsid w:val="00BD23FE"/>
    <w:rsid w:val="00BD28EC"/>
    <w:rsid w:val="00BD458B"/>
    <w:rsid w:val="00BD458C"/>
    <w:rsid w:val="00BD57EE"/>
    <w:rsid w:val="00BD5C5D"/>
    <w:rsid w:val="00BD5DA8"/>
    <w:rsid w:val="00BD650B"/>
    <w:rsid w:val="00BD66CF"/>
    <w:rsid w:val="00BD771A"/>
    <w:rsid w:val="00BD7A6B"/>
    <w:rsid w:val="00BE0D81"/>
    <w:rsid w:val="00BE3040"/>
    <w:rsid w:val="00BE3124"/>
    <w:rsid w:val="00BE3CE9"/>
    <w:rsid w:val="00BE3D3B"/>
    <w:rsid w:val="00BE4810"/>
    <w:rsid w:val="00BE6C3D"/>
    <w:rsid w:val="00BE7927"/>
    <w:rsid w:val="00BE7DCC"/>
    <w:rsid w:val="00BE7EA9"/>
    <w:rsid w:val="00BF11CB"/>
    <w:rsid w:val="00BF1E26"/>
    <w:rsid w:val="00BF3156"/>
    <w:rsid w:val="00BF3ACF"/>
    <w:rsid w:val="00BF4E2C"/>
    <w:rsid w:val="00BF51CE"/>
    <w:rsid w:val="00BF6006"/>
    <w:rsid w:val="00BF61B7"/>
    <w:rsid w:val="00BF6794"/>
    <w:rsid w:val="00BF7B77"/>
    <w:rsid w:val="00C006D6"/>
    <w:rsid w:val="00C00775"/>
    <w:rsid w:val="00C01018"/>
    <w:rsid w:val="00C02B3A"/>
    <w:rsid w:val="00C03AA4"/>
    <w:rsid w:val="00C045D0"/>
    <w:rsid w:val="00C0479D"/>
    <w:rsid w:val="00C05E94"/>
    <w:rsid w:val="00C062D2"/>
    <w:rsid w:val="00C0725D"/>
    <w:rsid w:val="00C0779F"/>
    <w:rsid w:val="00C079C5"/>
    <w:rsid w:val="00C1019A"/>
    <w:rsid w:val="00C108ED"/>
    <w:rsid w:val="00C10C60"/>
    <w:rsid w:val="00C116CD"/>
    <w:rsid w:val="00C13101"/>
    <w:rsid w:val="00C13C05"/>
    <w:rsid w:val="00C142ED"/>
    <w:rsid w:val="00C15E2B"/>
    <w:rsid w:val="00C16E63"/>
    <w:rsid w:val="00C1759B"/>
    <w:rsid w:val="00C17CEC"/>
    <w:rsid w:val="00C218AB"/>
    <w:rsid w:val="00C219B6"/>
    <w:rsid w:val="00C22583"/>
    <w:rsid w:val="00C230D7"/>
    <w:rsid w:val="00C235E6"/>
    <w:rsid w:val="00C23774"/>
    <w:rsid w:val="00C24297"/>
    <w:rsid w:val="00C242FC"/>
    <w:rsid w:val="00C24763"/>
    <w:rsid w:val="00C24972"/>
    <w:rsid w:val="00C2738E"/>
    <w:rsid w:val="00C27CEC"/>
    <w:rsid w:val="00C30377"/>
    <w:rsid w:val="00C30806"/>
    <w:rsid w:val="00C31A52"/>
    <w:rsid w:val="00C31CB3"/>
    <w:rsid w:val="00C320A6"/>
    <w:rsid w:val="00C325C3"/>
    <w:rsid w:val="00C326FE"/>
    <w:rsid w:val="00C3319D"/>
    <w:rsid w:val="00C335BD"/>
    <w:rsid w:val="00C33832"/>
    <w:rsid w:val="00C338C0"/>
    <w:rsid w:val="00C338EA"/>
    <w:rsid w:val="00C37829"/>
    <w:rsid w:val="00C4071D"/>
    <w:rsid w:val="00C40DB1"/>
    <w:rsid w:val="00C414DB"/>
    <w:rsid w:val="00C41809"/>
    <w:rsid w:val="00C41811"/>
    <w:rsid w:val="00C42FAD"/>
    <w:rsid w:val="00C43017"/>
    <w:rsid w:val="00C443E0"/>
    <w:rsid w:val="00C44EFD"/>
    <w:rsid w:val="00C450D2"/>
    <w:rsid w:val="00C453C4"/>
    <w:rsid w:val="00C463E2"/>
    <w:rsid w:val="00C47317"/>
    <w:rsid w:val="00C476C0"/>
    <w:rsid w:val="00C502E2"/>
    <w:rsid w:val="00C502E5"/>
    <w:rsid w:val="00C507EA"/>
    <w:rsid w:val="00C5118D"/>
    <w:rsid w:val="00C5490E"/>
    <w:rsid w:val="00C55E3D"/>
    <w:rsid w:val="00C563F6"/>
    <w:rsid w:val="00C575E2"/>
    <w:rsid w:val="00C60D06"/>
    <w:rsid w:val="00C6156B"/>
    <w:rsid w:val="00C61F2C"/>
    <w:rsid w:val="00C63513"/>
    <w:rsid w:val="00C63FCE"/>
    <w:rsid w:val="00C65923"/>
    <w:rsid w:val="00C70E59"/>
    <w:rsid w:val="00C70EF7"/>
    <w:rsid w:val="00C74E56"/>
    <w:rsid w:val="00C75680"/>
    <w:rsid w:val="00C770BC"/>
    <w:rsid w:val="00C774AD"/>
    <w:rsid w:val="00C81481"/>
    <w:rsid w:val="00C82312"/>
    <w:rsid w:val="00C829A7"/>
    <w:rsid w:val="00C829C2"/>
    <w:rsid w:val="00C82E64"/>
    <w:rsid w:val="00C83124"/>
    <w:rsid w:val="00C83181"/>
    <w:rsid w:val="00C837DD"/>
    <w:rsid w:val="00C839B7"/>
    <w:rsid w:val="00C83CE0"/>
    <w:rsid w:val="00C8516E"/>
    <w:rsid w:val="00C8584D"/>
    <w:rsid w:val="00C86DD8"/>
    <w:rsid w:val="00C900C6"/>
    <w:rsid w:val="00C9072D"/>
    <w:rsid w:val="00C90E37"/>
    <w:rsid w:val="00C922CE"/>
    <w:rsid w:val="00C92BC3"/>
    <w:rsid w:val="00C9381D"/>
    <w:rsid w:val="00C939E8"/>
    <w:rsid w:val="00C93B39"/>
    <w:rsid w:val="00C94BCD"/>
    <w:rsid w:val="00C95073"/>
    <w:rsid w:val="00C955FC"/>
    <w:rsid w:val="00C95697"/>
    <w:rsid w:val="00C97195"/>
    <w:rsid w:val="00C972DD"/>
    <w:rsid w:val="00C97B60"/>
    <w:rsid w:val="00C97E81"/>
    <w:rsid w:val="00CA06DD"/>
    <w:rsid w:val="00CA0ED0"/>
    <w:rsid w:val="00CA35FA"/>
    <w:rsid w:val="00CA42D3"/>
    <w:rsid w:val="00CA4563"/>
    <w:rsid w:val="00CA4677"/>
    <w:rsid w:val="00CA4BE2"/>
    <w:rsid w:val="00CA6916"/>
    <w:rsid w:val="00CA79DE"/>
    <w:rsid w:val="00CB1EFB"/>
    <w:rsid w:val="00CB23AC"/>
    <w:rsid w:val="00CB3250"/>
    <w:rsid w:val="00CB4D4A"/>
    <w:rsid w:val="00CB5E51"/>
    <w:rsid w:val="00CB6322"/>
    <w:rsid w:val="00CB6C32"/>
    <w:rsid w:val="00CB7171"/>
    <w:rsid w:val="00CB7322"/>
    <w:rsid w:val="00CC3D1F"/>
    <w:rsid w:val="00CC4717"/>
    <w:rsid w:val="00CC5F5A"/>
    <w:rsid w:val="00CC657B"/>
    <w:rsid w:val="00CC6D6D"/>
    <w:rsid w:val="00CC7876"/>
    <w:rsid w:val="00CC7FC2"/>
    <w:rsid w:val="00CD0D4B"/>
    <w:rsid w:val="00CD10BE"/>
    <w:rsid w:val="00CD1653"/>
    <w:rsid w:val="00CD1AEF"/>
    <w:rsid w:val="00CD1B7C"/>
    <w:rsid w:val="00CD1BAF"/>
    <w:rsid w:val="00CD20F5"/>
    <w:rsid w:val="00CD23B2"/>
    <w:rsid w:val="00CD2884"/>
    <w:rsid w:val="00CD28EF"/>
    <w:rsid w:val="00CD3238"/>
    <w:rsid w:val="00CD3C90"/>
    <w:rsid w:val="00CD3F9F"/>
    <w:rsid w:val="00CD449D"/>
    <w:rsid w:val="00CD4A3C"/>
    <w:rsid w:val="00CD53F0"/>
    <w:rsid w:val="00CD5965"/>
    <w:rsid w:val="00CD5F06"/>
    <w:rsid w:val="00CD69DE"/>
    <w:rsid w:val="00CD6AC1"/>
    <w:rsid w:val="00CD7A60"/>
    <w:rsid w:val="00CE04C1"/>
    <w:rsid w:val="00CE08A6"/>
    <w:rsid w:val="00CE1050"/>
    <w:rsid w:val="00CE105D"/>
    <w:rsid w:val="00CE1AF4"/>
    <w:rsid w:val="00CE4084"/>
    <w:rsid w:val="00CE4B5F"/>
    <w:rsid w:val="00CE56D4"/>
    <w:rsid w:val="00CE5C9D"/>
    <w:rsid w:val="00CE6052"/>
    <w:rsid w:val="00CE6ADB"/>
    <w:rsid w:val="00CE6C2E"/>
    <w:rsid w:val="00CE76BA"/>
    <w:rsid w:val="00CF057B"/>
    <w:rsid w:val="00CF11D4"/>
    <w:rsid w:val="00CF209D"/>
    <w:rsid w:val="00CF2B2C"/>
    <w:rsid w:val="00CF3154"/>
    <w:rsid w:val="00CF406B"/>
    <w:rsid w:val="00CF59DE"/>
    <w:rsid w:val="00CF6D71"/>
    <w:rsid w:val="00CF7C9A"/>
    <w:rsid w:val="00D00C51"/>
    <w:rsid w:val="00D01474"/>
    <w:rsid w:val="00D019ED"/>
    <w:rsid w:val="00D01B39"/>
    <w:rsid w:val="00D020A8"/>
    <w:rsid w:val="00D0239B"/>
    <w:rsid w:val="00D02776"/>
    <w:rsid w:val="00D02CF0"/>
    <w:rsid w:val="00D0310A"/>
    <w:rsid w:val="00D03F11"/>
    <w:rsid w:val="00D041E6"/>
    <w:rsid w:val="00D053EA"/>
    <w:rsid w:val="00D065B3"/>
    <w:rsid w:val="00D06882"/>
    <w:rsid w:val="00D06F41"/>
    <w:rsid w:val="00D07D9C"/>
    <w:rsid w:val="00D11C80"/>
    <w:rsid w:val="00D12D01"/>
    <w:rsid w:val="00D136CE"/>
    <w:rsid w:val="00D13763"/>
    <w:rsid w:val="00D1459F"/>
    <w:rsid w:val="00D14957"/>
    <w:rsid w:val="00D155DB"/>
    <w:rsid w:val="00D158F8"/>
    <w:rsid w:val="00D15D58"/>
    <w:rsid w:val="00D1621B"/>
    <w:rsid w:val="00D16B9D"/>
    <w:rsid w:val="00D20459"/>
    <w:rsid w:val="00D20784"/>
    <w:rsid w:val="00D219EE"/>
    <w:rsid w:val="00D22A01"/>
    <w:rsid w:val="00D22BAC"/>
    <w:rsid w:val="00D237FF"/>
    <w:rsid w:val="00D23D1D"/>
    <w:rsid w:val="00D23EEF"/>
    <w:rsid w:val="00D24D3F"/>
    <w:rsid w:val="00D250F0"/>
    <w:rsid w:val="00D252CE"/>
    <w:rsid w:val="00D266A5"/>
    <w:rsid w:val="00D27109"/>
    <w:rsid w:val="00D27478"/>
    <w:rsid w:val="00D2759C"/>
    <w:rsid w:val="00D276CE"/>
    <w:rsid w:val="00D30466"/>
    <w:rsid w:val="00D306A4"/>
    <w:rsid w:val="00D313C2"/>
    <w:rsid w:val="00D31596"/>
    <w:rsid w:val="00D32251"/>
    <w:rsid w:val="00D325B5"/>
    <w:rsid w:val="00D34549"/>
    <w:rsid w:val="00D34E8B"/>
    <w:rsid w:val="00D359EB"/>
    <w:rsid w:val="00D35A82"/>
    <w:rsid w:val="00D360B2"/>
    <w:rsid w:val="00D36AA4"/>
    <w:rsid w:val="00D376E1"/>
    <w:rsid w:val="00D3774A"/>
    <w:rsid w:val="00D37FEF"/>
    <w:rsid w:val="00D4009D"/>
    <w:rsid w:val="00D40435"/>
    <w:rsid w:val="00D4096D"/>
    <w:rsid w:val="00D40DBA"/>
    <w:rsid w:val="00D41640"/>
    <w:rsid w:val="00D41936"/>
    <w:rsid w:val="00D419AD"/>
    <w:rsid w:val="00D423B3"/>
    <w:rsid w:val="00D42ED3"/>
    <w:rsid w:val="00D42FE9"/>
    <w:rsid w:val="00D437A6"/>
    <w:rsid w:val="00D44AD6"/>
    <w:rsid w:val="00D45662"/>
    <w:rsid w:val="00D4670D"/>
    <w:rsid w:val="00D46CE4"/>
    <w:rsid w:val="00D5093C"/>
    <w:rsid w:val="00D50B06"/>
    <w:rsid w:val="00D50BE1"/>
    <w:rsid w:val="00D520BA"/>
    <w:rsid w:val="00D53286"/>
    <w:rsid w:val="00D53321"/>
    <w:rsid w:val="00D534B1"/>
    <w:rsid w:val="00D544F2"/>
    <w:rsid w:val="00D5470E"/>
    <w:rsid w:val="00D54F1B"/>
    <w:rsid w:val="00D56A5B"/>
    <w:rsid w:val="00D61340"/>
    <w:rsid w:val="00D61C33"/>
    <w:rsid w:val="00D62197"/>
    <w:rsid w:val="00D629E6"/>
    <w:rsid w:val="00D62AEE"/>
    <w:rsid w:val="00D62BF6"/>
    <w:rsid w:val="00D63871"/>
    <w:rsid w:val="00D63AAE"/>
    <w:rsid w:val="00D63ACA"/>
    <w:rsid w:val="00D64781"/>
    <w:rsid w:val="00D65639"/>
    <w:rsid w:val="00D67B7E"/>
    <w:rsid w:val="00D71571"/>
    <w:rsid w:val="00D71B9B"/>
    <w:rsid w:val="00D72581"/>
    <w:rsid w:val="00D73CE8"/>
    <w:rsid w:val="00D742F2"/>
    <w:rsid w:val="00D747A0"/>
    <w:rsid w:val="00D7519D"/>
    <w:rsid w:val="00D75B07"/>
    <w:rsid w:val="00D7733A"/>
    <w:rsid w:val="00D7735E"/>
    <w:rsid w:val="00D77D53"/>
    <w:rsid w:val="00D81339"/>
    <w:rsid w:val="00D81F03"/>
    <w:rsid w:val="00D820C6"/>
    <w:rsid w:val="00D82E4C"/>
    <w:rsid w:val="00D83EE7"/>
    <w:rsid w:val="00D83FB6"/>
    <w:rsid w:val="00D847B7"/>
    <w:rsid w:val="00D85935"/>
    <w:rsid w:val="00D86D1F"/>
    <w:rsid w:val="00D86DD3"/>
    <w:rsid w:val="00D86E32"/>
    <w:rsid w:val="00D876A4"/>
    <w:rsid w:val="00D878A5"/>
    <w:rsid w:val="00D87F80"/>
    <w:rsid w:val="00D90470"/>
    <w:rsid w:val="00D90BD7"/>
    <w:rsid w:val="00D915A3"/>
    <w:rsid w:val="00D91C43"/>
    <w:rsid w:val="00D92A53"/>
    <w:rsid w:val="00D92BD4"/>
    <w:rsid w:val="00D936A2"/>
    <w:rsid w:val="00D94351"/>
    <w:rsid w:val="00D94C4E"/>
    <w:rsid w:val="00D956F8"/>
    <w:rsid w:val="00D959CD"/>
    <w:rsid w:val="00D95E08"/>
    <w:rsid w:val="00D968C1"/>
    <w:rsid w:val="00D97A71"/>
    <w:rsid w:val="00DA11AB"/>
    <w:rsid w:val="00DA1610"/>
    <w:rsid w:val="00DA17D5"/>
    <w:rsid w:val="00DA1940"/>
    <w:rsid w:val="00DA1F99"/>
    <w:rsid w:val="00DA2224"/>
    <w:rsid w:val="00DA2333"/>
    <w:rsid w:val="00DA235F"/>
    <w:rsid w:val="00DA2AD5"/>
    <w:rsid w:val="00DA2E95"/>
    <w:rsid w:val="00DA4E4B"/>
    <w:rsid w:val="00DA610C"/>
    <w:rsid w:val="00DA66BD"/>
    <w:rsid w:val="00DA7EA8"/>
    <w:rsid w:val="00DB2399"/>
    <w:rsid w:val="00DB23BA"/>
    <w:rsid w:val="00DB2CEF"/>
    <w:rsid w:val="00DB307B"/>
    <w:rsid w:val="00DB3746"/>
    <w:rsid w:val="00DB3916"/>
    <w:rsid w:val="00DB50E6"/>
    <w:rsid w:val="00DB590A"/>
    <w:rsid w:val="00DB63C0"/>
    <w:rsid w:val="00DB71C0"/>
    <w:rsid w:val="00DB7ADA"/>
    <w:rsid w:val="00DC0267"/>
    <w:rsid w:val="00DC0288"/>
    <w:rsid w:val="00DC02A5"/>
    <w:rsid w:val="00DC0352"/>
    <w:rsid w:val="00DC13C0"/>
    <w:rsid w:val="00DC22D1"/>
    <w:rsid w:val="00DC2720"/>
    <w:rsid w:val="00DC2A71"/>
    <w:rsid w:val="00DC3933"/>
    <w:rsid w:val="00DC3A0A"/>
    <w:rsid w:val="00DC45C6"/>
    <w:rsid w:val="00DC4EA3"/>
    <w:rsid w:val="00DC5456"/>
    <w:rsid w:val="00DC61DF"/>
    <w:rsid w:val="00DC6D68"/>
    <w:rsid w:val="00DC6DBC"/>
    <w:rsid w:val="00DD00FF"/>
    <w:rsid w:val="00DD0803"/>
    <w:rsid w:val="00DD1940"/>
    <w:rsid w:val="00DD2A9B"/>
    <w:rsid w:val="00DD50D3"/>
    <w:rsid w:val="00DD6A37"/>
    <w:rsid w:val="00DD7489"/>
    <w:rsid w:val="00DD7878"/>
    <w:rsid w:val="00DE070A"/>
    <w:rsid w:val="00DE15E8"/>
    <w:rsid w:val="00DE179E"/>
    <w:rsid w:val="00DE1A51"/>
    <w:rsid w:val="00DE1B1B"/>
    <w:rsid w:val="00DE224C"/>
    <w:rsid w:val="00DE3293"/>
    <w:rsid w:val="00DE3B27"/>
    <w:rsid w:val="00DE5073"/>
    <w:rsid w:val="00DE5871"/>
    <w:rsid w:val="00DE5A87"/>
    <w:rsid w:val="00DE704A"/>
    <w:rsid w:val="00DE7258"/>
    <w:rsid w:val="00DF1CE7"/>
    <w:rsid w:val="00DF1D5E"/>
    <w:rsid w:val="00DF1FE9"/>
    <w:rsid w:val="00DF212B"/>
    <w:rsid w:val="00DF2938"/>
    <w:rsid w:val="00DF3667"/>
    <w:rsid w:val="00DF46CA"/>
    <w:rsid w:val="00DF51AE"/>
    <w:rsid w:val="00DF6387"/>
    <w:rsid w:val="00DF676D"/>
    <w:rsid w:val="00DF7DFC"/>
    <w:rsid w:val="00E0158A"/>
    <w:rsid w:val="00E0159F"/>
    <w:rsid w:val="00E02553"/>
    <w:rsid w:val="00E02867"/>
    <w:rsid w:val="00E02C01"/>
    <w:rsid w:val="00E03885"/>
    <w:rsid w:val="00E03C98"/>
    <w:rsid w:val="00E04B3C"/>
    <w:rsid w:val="00E04E50"/>
    <w:rsid w:val="00E05B05"/>
    <w:rsid w:val="00E05D3B"/>
    <w:rsid w:val="00E05D6F"/>
    <w:rsid w:val="00E07BD2"/>
    <w:rsid w:val="00E07C2C"/>
    <w:rsid w:val="00E11AAC"/>
    <w:rsid w:val="00E11CA5"/>
    <w:rsid w:val="00E12D9F"/>
    <w:rsid w:val="00E133B6"/>
    <w:rsid w:val="00E14DD3"/>
    <w:rsid w:val="00E16E21"/>
    <w:rsid w:val="00E16F1E"/>
    <w:rsid w:val="00E17B86"/>
    <w:rsid w:val="00E21884"/>
    <w:rsid w:val="00E21F16"/>
    <w:rsid w:val="00E2246A"/>
    <w:rsid w:val="00E22A9D"/>
    <w:rsid w:val="00E22B70"/>
    <w:rsid w:val="00E233E1"/>
    <w:rsid w:val="00E23464"/>
    <w:rsid w:val="00E24E2F"/>
    <w:rsid w:val="00E25AA3"/>
    <w:rsid w:val="00E26FFC"/>
    <w:rsid w:val="00E274BF"/>
    <w:rsid w:val="00E27A6E"/>
    <w:rsid w:val="00E301E2"/>
    <w:rsid w:val="00E301F1"/>
    <w:rsid w:val="00E31267"/>
    <w:rsid w:val="00E32526"/>
    <w:rsid w:val="00E341FA"/>
    <w:rsid w:val="00E345D3"/>
    <w:rsid w:val="00E346A7"/>
    <w:rsid w:val="00E346AC"/>
    <w:rsid w:val="00E356D8"/>
    <w:rsid w:val="00E37091"/>
    <w:rsid w:val="00E376FD"/>
    <w:rsid w:val="00E37937"/>
    <w:rsid w:val="00E37D37"/>
    <w:rsid w:val="00E4009C"/>
    <w:rsid w:val="00E40402"/>
    <w:rsid w:val="00E41C77"/>
    <w:rsid w:val="00E42DF2"/>
    <w:rsid w:val="00E4317A"/>
    <w:rsid w:val="00E456FE"/>
    <w:rsid w:val="00E464CE"/>
    <w:rsid w:val="00E466D4"/>
    <w:rsid w:val="00E509B1"/>
    <w:rsid w:val="00E515FF"/>
    <w:rsid w:val="00E51740"/>
    <w:rsid w:val="00E518F9"/>
    <w:rsid w:val="00E51EE3"/>
    <w:rsid w:val="00E533BE"/>
    <w:rsid w:val="00E53B3F"/>
    <w:rsid w:val="00E54FA6"/>
    <w:rsid w:val="00E578B0"/>
    <w:rsid w:val="00E602B7"/>
    <w:rsid w:val="00E60B2F"/>
    <w:rsid w:val="00E61341"/>
    <w:rsid w:val="00E615B2"/>
    <w:rsid w:val="00E61A0A"/>
    <w:rsid w:val="00E630DB"/>
    <w:rsid w:val="00E633AE"/>
    <w:rsid w:val="00E63D7D"/>
    <w:rsid w:val="00E6456F"/>
    <w:rsid w:val="00E656A0"/>
    <w:rsid w:val="00E66BC0"/>
    <w:rsid w:val="00E67510"/>
    <w:rsid w:val="00E7128A"/>
    <w:rsid w:val="00E72442"/>
    <w:rsid w:val="00E73A09"/>
    <w:rsid w:val="00E73FD4"/>
    <w:rsid w:val="00E7422B"/>
    <w:rsid w:val="00E7467E"/>
    <w:rsid w:val="00E7519B"/>
    <w:rsid w:val="00E7591A"/>
    <w:rsid w:val="00E76826"/>
    <w:rsid w:val="00E76872"/>
    <w:rsid w:val="00E76EED"/>
    <w:rsid w:val="00E77001"/>
    <w:rsid w:val="00E82120"/>
    <w:rsid w:val="00E82780"/>
    <w:rsid w:val="00E82EF9"/>
    <w:rsid w:val="00E8388A"/>
    <w:rsid w:val="00E83A51"/>
    <w:rsid w:val="00E83FEE"/>
    <w:rsid w:val="00E85829"/>
    <w:rsid w:val="00E85CCB"/>
    <w:rsid w:val="00E86CFF"/>
    <w:rsid w:val="00E87337"/>
    <w:rsid w:val="00E90392"/>
    <w:rsid w:val="00E919EB"/>
    <w:rsid w:val="00E922B0"/>
    <w:rsid w:val="00E933F6"/>
    <w:rsid w:val="00E93AC8"/>
    <w:rsid w:val="00E93F99"/>
    <w:rsid w:val="00E94FA5"/>
    <w:rsid w:val="00E97814"/>
    <w:rsid w:val="00E9798B"/>
    <w:rsid w:val="00EA0334"/>
    <w:rsid w:val="00EA0CA2"/>
    <w:rsid w:val="00EA18EA"/>
    <w:rsid w:val="00EA2D16"/>
    <w:rsid w:val="00EA401B"/>
    <w:rsid w:val="00EA4ED3"/>
    <w:rsid w:val="00EA5470"/>
    <w:rsid w:val="00EA550B"/>
    <w:rsid w:val="00EA5DDE"/>
    <w:rsid w:val="00EA62FD"/>
    <w:rsid w:val="00EB0B72"/>
    <w:rsid w:val="00EB10D6"/>
    <w:rsid w:val="00EB19F4"/>
    <w:rsid w:val="00EB3BDF"/>
    <w:rsid w:val="00EB40C8"/>
    <w:rsid w:val="00EB4F8C"/>
    <w:rsid w:val="00EB5CEE"/>
    <w:rsid w:val="00EB5E8A"/>
    <w:rsid w:val="00EB5F44"/>
    <w:rsid w:val="00EB657C"/>
    <w:rsid w:val="00EB6B29"/>
    <w:rsid w:val="00EB71A3"/>
    <w:rsid w:val="00EB7241"/>
    <w:rsid w:val="00EB758C"/>
    <w:rsid w:val="00EB787B"/>
    <w:rsid w:val="00EB7AA9"/>
    <w:rsid w:val="00EC117D"/>
    <w:rsid w:val="00EC1534"/>
    <w:rsid w:val="00EC1537"/>
    <w:rsid w:val="00EC1DA4"/>
    <w:rsid w:val="00EC1F52"/>
    <w:rsid w:val="00EC2C8C"/>
    <w:rsid w:val="00EC2D2C"/>
    <w:rsid w:val="00EC3380"/>
    <w:rsid w:val="00EC58E6"/>
    <w:rsid w:val="00EC69A0"/>
    <w:rsid w:val="00ED136C"/>
    <w:rsid w:val="00ED2148"/>
    <w:rsid w:val="00ED2383"/>
    <w:rsid w:val="00ED32CF"/>
    <w:rsid w:val="00ED4147"/>
    <w:rsid w:val="00ED4377"/>
    <w:rsid w:val="00ED4C02"/>
    <w:rsid w:val="00ED4D50"/>
    <w:rsid w:val="00ED4EAB"/>
    <w:rsid w:val="00ED5769"/>
    <w:rsid w:val="00ED6361"/>
    <w:rsid w:val="00ED797F"/>
    <w:rsid w:val="00EE03DF"/>
    <w:rsid w:val="00EE0557"/>
    <w:rsid w:val="00EE1C06"/>
    <w:rsid w:val="00EE3FEB"/>
    <w:rsid w:val="00EE40B8"/>
    <w:rsid w:val="00EE4BD5"/>
    <w:rsid w:val="00EE5171"/>
    <w:rsid w:val="00EE570C"/>
    <w:rsid w:val="00EE770F"/>
    <w:rsid w:val="00EE796F"/>
    <w:rsid w:val="00EE7D77"/>
    <w:rsid w:val="00EF16F4"/>
    <w:rsid w:val="00EF20E9"/>
    <w:rsid w:val="00EF2A11"/>
    <w:rsid w:val="00EF2A71"/>
    <w:rsid w:val="00EF32F7"/>
    <w:rsid w:val="00EF3A92"/>
    <w:rsid w:val="00EF3C0B"/>
    <w:rsid w:val="00EF56C8"/>
    <w:rsid w:val="00EF6913"/>
    <w:rsid w:val="00EF6CEA"/>
    <w:rsid w:val="00EF7307"/>
    <w:rsid w:val="00EF77A2"/>
    <w:rsid w:val="00EF7987"/>
    <w:rsid w:val="00EF7EC1"/>
    <w:rsid w:val="00F00DE3"/>
    <w:rsid w:val="00F011AF"/>
    <w:rsid w:val="00F011B9"/>
    <w:rsid w:val="00F0147C"/>
    <w:rsid w:val="00F01B78"/>
    <w:rsid w:val="00F026F8"/>
    <w:rsid w:val="00F0412A"/>
    <w:rsid w:val="00F04351"/>
    <w:rsid w:val="00F04B24"/>
    <w:rsid w:val="00F062C3"/>
    <w:rsid w:val="00F06429"/>
    <w:rsid w:val="00F06735"/>
    <w:rsid w:val="00F077C7"/>
    <w:rsid w:val="00F104BC"/>
    <w:rsid w:val="00F10E3F"/>
    <w:rsid w:val="00F11773"/>
    <w:rsid w:val="00F11D63"/>
    <w:rsid w:val="00F121D2"/>
    <w:rsid w:val="00F1230D"/>
    <w:rsid w:val="00F1265E"/>
    <w:rsid w:val="00F13A1A"/>
    <w:rsid w:val="00F1419E"/>
    <w:rsid w:val="00F146B0"/>
    <w:rsid w:val="00F14969"/>
    <w:rsid w:val="00F171B9"/>
    <w:rsid w:val="00F17688"/>
    <w:rsid w:val="00F20C20"/>
    <w:rsid w:val="00F211A0"/>
    <w:rsid w:val="00F2262A"/>
    <w:rsid w:val="00F248E9"/>
    <w:rsid w:val="00F25D5B"/>
    <w:rsid w:val="00F274B4"/>
    <w:rsid w:val="00F30041"/>
    <w:rsid w:val="00F30A25"/>
    <w:rsid w:val="00F30EED"/>
    <w:rsid w:val="00F31834"/>
    <w:rsid w:val="00F32195"/>
    <w:rsid w:val="00F3255E"/>
    <w:rsid w:val="00F33F84"/>
    <w:rsid w:val="00F343AC"/>
    <w:rsid w:val="00F34ECE"/>
    <w:rsid w:val="00F35FAC"/>
    <w:rsid w:val="00F3659E"/>
    <w:rsid w:val="00F368FF"/>
    <w:rsid w:val="00F36E49"/>
    <w:rsid w:val="00F372F6"/>
    <w:rsid w:val="00F37AEA"/>
    <w:rsid w:val="00F37FCC"/>
    <w:rsid w:val="00F43497"/>
    <w:rsid w:val="00F44B46"/>
    <w:rsid w:val="00F44EF5"/>
    <w:rsid w:val="00F44F76"/>
    <w:rsid w:val="00F451B3"/>
    <w:rsid w:val="00F45BDE"/>
    <w:rsid w:val="00F45F42"/>
    <w:rsid w:val="00F46A17"/>
    <w:rsid w:val="00F46F3F"/>
    <w:rsid w:val="00F471B7"/>
    <w:rsid w:val="00F50285"/>
    <w:rsid w:val="00F5182E"/>
    <w:rsid w:val="00F51ACB"/>
    <w:rsid w:val="00F5301F"/>
    <w:rsid w:val="00F53354"/>
    <w:rsid w:val="00F535C2"/>
    <w:rsid w:val="00F537E5"/>
    <w:rsid w:val="00F5442D"/>
    <w:rsid w:val="00F553E8"/>
    <w:rsid w:val="00F5557B"/>
    <w:rsid w:val="00F56A5B"/>
    <w:rsid w:val="00F571CC"/>
    <w:rsid w:val="00F574A7"/>
    <w:rsid w:val="00F57524"/>
    <w:rsid w:val="00F57641"/>
    <w:rsid w:val="00F60BA7"/>
    <w:rsid w:val="00F61C54"/>
    <w:rsid w:val="00F65459"/>
    <w:rsid w:val="00F656F7"/>
    <w:rsid w:val="00F66119"/>
    <w:rsid w:val="00F6665A"/>
    <w:rsid w:val="00F67801"/>
    <w:rsid w:val="00F708E2"/>
    <w:rsid w:val="00F70986"/>
    <w:rsid w:val="00F70EB0"/>
    <w:rsid w:val="00F71EFA"/>
    <w:rsid w:val="00F72E6E"/>
    <w:rsid w:val="00F72FE5"/>
    <w:rsid w:val="00F740DB"/>
    <w:rsid w:val="00F75816"/>
    <w:rsid w:val="00F7586E"/>
    <w:rsid w:val="00F765E4"/>
    <w:rsid w:val="00F76B42"/>
    <w:rsid w:val="00F777B0"/>
    <w:rsid w:val="00F80C5C"/>
    <w:rsid w:val="00F80D9C"/>
    <w:rsid w:val="00F8161B"/>
    <w:rsid w:val="00F826A3"/>
    <w:rsid w:val="00F82C2F"/>
    <w:rsid w:val="00F82C88"/>
    <w:rsid w:val="00F8325B"/>
    <w:rsid w:val="00F84BFA"/>
    <w:rsid w:val="00F8582C"/>
    <w:rsid w:val="00F9068B"/>
    <w:rsid w:val="00F90B41"/>
    <w:rsid w:val="00F911FE"/>
    <w:rsid w:val="00F9153D"/>
    <w:rsid w:val="00F92D24"/>
    <w:rsid w:val="00F934E1"/>
    <w:rsid w:val="00F94214"/>
    <w:rsid w:val="00F942E1"/>
    <w:rsid w:val="00F97D63"/>
    <w:rsid w:val="00FA003D"/>
    <w:rsid w:val="00FA209B"/>
    <w:rsid w:val="00FA2184"/>
    <w:rsid w:val="00FA2997"/>
    <w:rsid w:val="00FA30E6"/>
    <w:rsid w:val="00FA3120"/>
    <w:rsid w:val="00FA343E"/>
    <w:rsid w:val="00FA39EE"/>
    <w:rsid w:val="00FA3E2C"/>
    <w:rsid w:val="00FA423E"/>
    <w:rsid w:val="00FA4664"/>
    <w:rsid w:val="00FA4E47"/>
    <w:rsid w:val="00FA54DB"/>
    <w:rsid w:val="00FA5637"/>
    <w:rsid w:val="00FA72FF"/>
    <w:rsid w:val="00FB0C3A"/>
    <w:rsid w:val="00FB14ED"/>
    <w:rsid w:val="00FB1FBF"/>
    <w:rsid w:val="00FB2A65"/>
    <w:rsid w:val="00FB35D0"/>
    <w:rsid w:val="00FB4101"/>
    <w:rsid w:val="00FB4531"/>
    <w:rsid w:val="00FB4D86"/>
    <w:rsid w:val="00FB53CA"/>
    <w:rsid w:val="00FB5BB7"/>
    <w:rsid w:val="00FB66E7"/>
    <w:rsid w:val="00FB77C7"/>
    <w:rsid w:val="00FC14E3"/>
    <w:rsid w:val="00FC1A6D"/>
    <w:rsid w:val="00FC2B56"/>
    <w:rsid w:val="00FC336C"/>
    <w:rsid w:val="00FC47A1"/>
    <w:rsid w:val="00FC49CC"/>
    <w:rsid w:val="00FC60FB"/>
    <w:rsid w:val="00FC6126"/>
    <w:rsid w:val="00FC7569"/>
    <w:rsid w:val="00FD083B"/>
    <w:rsid w:val="00FD1F3C"/>
    <w:rsid w:val="00FD2656"/>
    <w:rsid w:val="00FD2B6A"/>
    <w:rsid w:val="00FD2F4A"/>
    <w:rsid w:val="00FD46A8"/>
    <w:rsid w:val="00FD4911"/>
    <w:rsid w:val="00FD4FF9"/>
    <w:rsid w:val="00FD533C"/>
    <w:rsid w:val="00FD5561"/>
    <w:rsid w:val="00FD5DA0"/>
    <w:rsid w:val="00FD72A5"/>
    <w:rsid w:val="00FD74E4"/>
    <w:rsid w:val="00FE066E"/>
    <w:rsid w:val="00FE0E1D"/>
    <w:rsid w:val="00FE1616"/>
    <w:rsid w:val="00FE1C71"/>
    <w:rsid w:val="00FE311A"/>
    <w:rsid w:val="00FE3B14"/>
    <w:rsid w:val="00FE5D46"/>
    <w:rsid w:val="00FE6681"/>
    <w:rsid w:val="00FE722C"/>
    <w:rsid w:val="00FE75D5"/>
    <w:rsid w:val="00FE76BC"/>
    <w:rsid w:val="00FF0671"/>
    <w:rsid w:val="00FF0A3F"/>
    <w:rsid w:val="00FF0F74"/>
    <w:rsid w:val="00FF1832"/>
    <w:rsid w:val="00FF289D"/>
    <w:rsid w:val="00FF4782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6D11C0"/>
  <w15:docId w15:val="{03BA3E02-E5DA-444C-B31B-64C652AF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550B"/>
    <w:pPr>
      <w:jc w:val="both"/>
    </w:pPr>
    <w:rPr>
      <w:rFonts w:ascii="TimesRoman" w:hAnsi="Times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FD46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center" w:pos="6237"/>
      </w:tabs>
      <w:outlineLvl w:val="1"/>
    </w:pPr>
    <w:rPr>
      <w:rFonts w:ascii="TimesRomanBold" w:hAnsi="TimesRomanBold"/>
      <w:iCs/>
      <w:szCs w:val="20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center" w:pos="6237"/>
      </w:tabs>
      <w:jc w:val="center"/>
      <w:outlineLvl w:val="2"/>
    </w:pPr>
    <w:rPr>
      <w:rFonts w:ascii="TimesRomanBold" w:hAnsi="TimesRomanBold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aliases w:val=" Cha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rsid w:val="007F21FF"/>
    <w:pPr>
      <w:autoSpaceDE w:val="0"/>
      <w:autoSpaceDN w:val="0"/>
      <w:jc w:val="center"/>
    </w:pPr>
    <w:rPr>
      <w:rFonts w:ascii="Times New Roman" w:hAnsi="Times New Roman"/>
      <w:b/>
      <w:bCs/>
      <w:sz w:val="20"/>
      <w:szCs w:val="20"/>
      <w:lang w:val="sl-SI"/>
    </w:rPr>
  </w:style>
  <w:style w:type="character" w:styleId="Strong">
    <w:name w:val="Strong"/>
    <w:qFormat/>
    <w:rPr>
      <w:b/>
      <w:bCs/>
    </w:rPr>
  </w:style>
  <w:style w:type="paragraph" w:styleId="BodyText">
    <w:name w:val="Body Text"/>
    <w:basedOn w:val="Normal"/>
    <w:pPr>
      <w:widowControl w:val="0"/>
    </w:pPr>
    <w:rPr>
      <w:szCs w:val="20"/>
    </w:rPr>
  </w:style>
  <w:style w:type="paragraph" w:styleId="BlockText">
    <w:name w:val="Block Text"/>
    <w:basedOn w:val="Normal"/>
    <w:pPr>
      <w:spacing w:line="360" w:lineRule="auto"/>
      <w:ind w:left="567" w:right="282" w:firstLine="709"/>
    </w:pPr>
    <w:rPr>
      <w:rFonts w:ascii="YU C Friz Quadrata" w:hAnsi="YU C Friz Quadrata"/>
      <w:szCs w:val="20"/>
    </w:rPr>
  </w:style>
  <w:style w:type="character" w:customStyle="1" w:styleId="FooterChar">
    <w:name w:val="Footer Char"/>
    <w:aliases w:val=" Char Char"/>
    <w:link w:val="Footer"/>
    <w:rsid w:val="00A629EE"/>
    <w:rPr>
      <w:rFonts w:ascii="TimesRoman" w:hAnsi="TimesRoman"/>
      <w:sz w:val="24"/>
      <w:szCs w:val="24"/>
      <w:lang w:val="en-US" w:eastAsia="en-US" w:bidi="ar-SA"/>
    </w:rPr>
  </w:style>
  <w:style w:type="paragraph" w:styleId="Subtitle">
    <w:name w:val="Subtitle"/>
    <w:basedOn w:val="Normal"/>
    <w:qFormat/>
    <w:rsid w:val="00FD46A8"/>
    <w:pPr>
      <w:ind w:firstLine="567"/>
      <w:jc w:val="left"/>
    </w:pPr>
    <w:rPr>
      <w:rFonts w:ascii="YU Times New Roman" w:hAnsi="YU Times New Roman"/>
      <w:szCs w:val="20"/>
    </w:rPr>
  </w:style>
  <w:style w:type="table" w:styleId="TableGrid">
    <w:name w:val="Table Grid"/>
    <w:basedOn w:val="TableNormal"/>
    <w:rsid w:val="004D7C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E7519B"/>
    <w:pPr>
      <w:spacing w:after="120" w:line="480" w:lineRule="auto"/>
      <w:ind w:left="360"/>
    </w:pPr>
  </w:style>
  <w:style w:type="paragraph" w:customStyle="1" w:styleId="Style1">
    <w:name w:val="Style1"/>
    <w:basedOn w:val="Normal"/>
    <w:rsid w:val="008E79CF"/>
    <w:pPr>
      <w:numPr>
        <w:numId w:val="17"/>
      </w:numPr>
      <w:tabs>
        <w:tab w:val="center" w:pos="969"/>
      </w:tabs>
      <w:ind w:left="57" w:firstLine="663"/>
    </w:pPr>
    <w:rPr>
      <w:rFonts w:ascii="Times New Roman" w:hAnsi="Times New Roman" w:cs="Arial"/>
      <w:lang w:val="sr-Latn-CS"/>
    </w:rPr>
  </w:style>
  <w:style w:type="character" w:customStyle="1" w:styleId="TitleChar">
    <w:name w:val="Title Char"/>
    <w:link w:val="Title"/>
    <w:rsid w:val="007F21FF"/>
    <w:rPr>
      <w:b/>
      <w:bCs/>
      <w:lang w:val="sl-SI" w:eastAsia="en-US" w:bidi="ar-SA"/>
    </w:rPr>
  </w:style>
  <w:style w:type="character" w:customStyle="1" w:styleId="HeaderChar">
    <w:name w:val="Header Char"/>
    <w:link w:val="Header"/>
    <w:rsid w:val="00286193"/>
    <w:rPr>
      <w:rFonts w:ascii="TimesRoman" w:hAnsi="TimesRoman"/>
      <w:sz w:val="24"/>
      <w:szCs w:val="24"/>
      <w:lang w:val="en-US" w:eastAsia="en-US" w:bidi="ar-SA"/>
    </w:rPr>
  </w:style>
  <w:style w:type="paragraph" w:customStyle="1" w:styleId="Char">
    <w:name w:val="Char"/>
    <w:basedOn w:val="Normal"/>
    <w:rsid w:val="00286193"/>
    <w:pPr>
      <w:spacing w:after="160" w:line="240" w:lineRule="exact"/>
      <w:jc w:val="left"/>
    </w:pPr>
    <w:rPr>
      <w:rFonts w:ascii="Verdana" w:hAnsi="Verdana" w:cs="Verdana"/>
      <w:sz w:val="20"/>
      <w:szCs w:val="20"/>
    </w:rPr>
  </w:style>
  <w:style w:type="character" w:styleId="Hyperlink">
    <w:name w:val="Hyperlink"/>
    <w:rsid w:val="004E1F5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A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3C9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4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TF%20memorandu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TF memorandum.dot</Template>
  <TotalTime>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Va{ znak:</vt:lpstr>
    </vt:vector>
  </TitlesOfParts>
  <Company>Tehnicki fakultet Cacak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Va{ znak:</dc:title>
  <dc:creator>z</dc:creator>
  <cp:lastModifiedBy>Marko R.</cp:lastModifiedBy>
  <cp:revision>4</cp:revision>
  <cp:lastPrinted>2016-06-09T11:17:00Z</cp:lastPrinted>
  <dcterms:created xsi:type="dcterms:W3CDTF">2019-01-14T15:30:00Z</dcterms:created>
  <dcterms:modified xsi:type="dcterms:W3CDTF">2019-01-15T07:30:00Z</dcterms:modified>
</cp:coreProperties>
</file>